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8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30"/>
        <w:gridCol w:w="746"/>
        <w:gridCol w:w="6704"/>
      </w:tblGrid>
      <w:tr w:rsidR="001B2ABD" w:rsidRPr="008F2702" w14:paraId="669F3DEA" w14:textId="77777777" w:rsidTr="0078623D">
        <w:trPr>
          <w:trHeight w:val="4709"/>
        </w:trPr>
        <w:tc>
          <w:tcPr>
            <w:tcW w:w="3730" w:type="dxa"/>
            <w:vAlign w:val="bottom"/>
          </w:tcPr>
          <w:p w14:paraId="1E85E66B" w14:textId="77777777" w:rsidR="001B2ABD" w:rsidRPr="008F2702" w:rsidRDefault="001B2ABD" w:rsidP="0086085B">
            <w:pPr>
              <w:widowControl w:val="0"/>
              <w:tabs>
                <w:tab w:val="left" w:pos="990"/>
              </w:tabs>
              <w:jc w:val="center"/>
            </w:pPr>
            <w:r w:rsidRPr="008F2702"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669C1DA1" wp14:editId="70E50B76">
                      <wp:extent cx="2122805" cy="2122805"/>
                      <wp:effectExtent l="19050" t="19050" r="29845" b="29845"/>
                      <wp:docPr id="2" name="Ovale 2" title="Portrait professionnel d’un hom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0000" r="-10000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BCE1BF" w14:textId="77777777" w:rsidR="00F17D8E" w:rsidRPr="00F17D8E" w:rsidRDefault="00F17D8E" w:rsidP="00F17D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9C1DA1" id="Ovale 2" o:spid="_x0000_s1026" alt="Titre : Portrait professionnel d’un homme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" strokecolor="#94b6d2 [3204]" strokeweight="5pt">
                      <v:fill r:id="rId10" o:title="" recolor="t" rotate="t" type="frame"/>
                      <v:stroke joinstyle="miter"/>
                      <v:textbox>
                        <w:txbxContent>
                          <w:p w14:paraId="4DBCE1BF" w14:textId="77777777" w:rsidR="00F17D8E" w:rsidRPr="00F17D8E" w:rsidRDefault="00F17D8E" w:rsidP="00F17D8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46" w:type="dxa"/>
          </w:tcPr>
          <w:p w14:paraId="11E55F08" w14:textId="77777777" w:rsidR="001B2ABD" w:rsidRPr="008F2702" w:rsidRDefault="001B2ABD" w:rsidP="0086085B">
            <w:pPr>
              <w:widowControl w:val="0"/>
              <w:tabs>
                <w:tab w:val="left" w:pos="990"/>
              </w:tabs>
            </w:pPr>
          </w:p>
        </w:tc>
        <w:tc>
          <w:tcPr>
            <w:tcW w:w="6704" w:type="dxa"/>
            <w:vAlign w:val="bottom"/>
          </w:tcPr>
          <w:p w14:paraId="63E1778B" w14:textId="77777777" w:rsidR="006561E9" w:rsidRPr="006561E9" w:rsidRDefault="006561E9" w:rsidP="006561E9">
            <w:pPr>
              <w:pStyle w:val="Titre"/>
              <w:widowControl w:val="0"/>
              <w:rPr>
                <w:sz w:val="40"/>
                <w:szCs w:val="40"/>
              </w:rPr>
            </w:pPr>
            <w:r w:rsidRPr="006561E9">
              <w:rPr>
                <w:sz w:val="40"/>
                <w:szCs w:val="40"/>
              </w:rPr>
              <w:t>Prise de parole face à un public diversifié :</w:t>
            </w:r>
          </w:p>
          <w:p w14:paraId="4410CB93" w14:textId="1949900D" w:rsidR="007A784E" w:rsidRPr="00412BA1" w:rsidRDefault="006561E9" w:rsidP="00412BA1">
            <w:pPr>
              <w:pStyle w:val="Titre"/>
              <w:widowControl w:val="0"/>
              <w:rPr>
                <w:sz w:val="40"/>
                <w:szCs w:val="40"/>
              </w:rPr>
            </w:pPr>
            <w:r w:rsidRPr="006561E9">
              <w:rPr>
                <w:sz w:val="40"/>
                <w:szCs w:val="40"/>
              </w:rPr>
              <w:t>techniques d’expression et argumentation</w:t>
            </w:r>
          </w:p>
          <w:p w14:paraId="72780233" w14:textId="3AB8CDC6" w:rsidR="00987D7B" w:rsidRPr="006561E9" w:rsidRDefault="00987D7B" w:rsidP="0086085B">
            <w:pPr>
              <w:pStyle w:val="Titre"/>
              <w:widowControl w:val="0"/>
              <w:jc w:val="right"/>
              <w:rPr>
                <w:rFonts w:ascii="Daytona" w:hAnsi="Daytona"/>
                <w:caps w:val="0"/>
                <w:w w:val="50"/>
                <w:sz w:val="36"/>
                <w:szCs w:val="32"/>
              </w:rPr>
            </w:pPr>
            <w:r w:rsidRPr="006561E9">
              <w:rPr>
                <w:rFonts w:ascii="Daytona" w:hAnsi="Daytona"/>
                <w:caps w:val="0"/>
                <w:spacing w:val="10"/>
                <w:w w:val="43"/>
                <w:sz w:val="36"/>
                <w:szCs w:val="32"/>
                <w:fitText w:val="1760" w:id="-2049762556"/>
              </w:rPr>
              <w:t>Référence</w:t>
            </w:r>
            <w:r w:rsidR="00412BA1" w:rsidRPr="006561E9">
              <w:rPr>
                <w:rFonts w:ascii="Daytona" w:hAnsi="Daytona"/>
                <w:caps w:val="0"/>
                <w:spacing w:val="10"/>
                <w:w w:val="43"/>
                <w:sz w:val="36"/>
                <w:szCs w:val="32"/>
                <w:fitText w:val="1760" w:id="-2049762556"/>
              </w:rPr>
              <w:t xml:space="preserve"> </w:t>
            </w:r>
            <w:r w:rsidR="006561E9" w:rsidRPr="006561E9">
              <w:rPr>
                <w:rFonts w:ascii="Daytona" w:hAnsi="Daytona"/>
                <w:caps w:val="0"/>
                <w:spacing w:val="10"/>
                <w:w w:val="43"/>
                <w:sz w:val="36"/>
                <w:szCs w:val="32"/>
                <w:fitText w:val="1760" w:id="-2049762556"/>
              </w:rPr>
              <w:t>EXPFRA1</w:t>
            </w:r>
            <w:r w:rsidR="006561E9" w:rsidRPr="006561E9">
              <w:rPr>
                <w:rFonts w:ascii="Daytona" w:hAnsi="Daytona"/>
                <w:caps w:val="0"/>
                <w:spacing w:val="8"/>
                <w:w w:val="43"/>
                <w:sz w:val="36"/>
                <w:szCs w:val="32"/>
                <w:fitText w:val="1760" w:id="-2049762556"/>
              </w:rPr>
              <w:t>4</w:t>
            </w:r>
            <w:r w:rsidR="0049209F" w:rsidRPr="006561E9">
              <w:rPr>
                <w:rFonts w:ascii="Daytona" w:hAnsi="Daytona"/>
                <w:caps w:val="0"/>
                <w:w w:val="50"/>
                <w:sz w:val="36"/>
                <w:szCs w:val="32"/>
              </w:rPr>
              <w:t xml:space="preserve"> </w:t>
            </w:r>
          </w:p>
          <w:p w14:paraId="00F94795" w14:textId="77777777" w:rsidR="000513AD" w:rsidRDefault="000513AD" w:rsidP="0086085B">
            <w:pPr>
              <w:widowControl w:val="0"/>
            </w:pPr>
          </w:p>
          <w:p w14:paraId="763BC5B7" w14:textId="77777777" w:rsidR="00987D7B" w:rsidRPr="00987D7B" w:rsidRDefault="00987D7B" w:rsidP="0086085B">
            <w:pPr>
              <w:widowControl w:val="0"/>
            </w:pPr>
          </w:p>
          <w:p w14:paraId="6E1CEC39" w14:textId="4E46FF09" w:rsidR="001B2ABD" w:rsidRPr="008F2702" w:rsidRDefault="000513AD" w:rsidP="00FD6AF9">
            <w:pPr>
              <w:pStyle w:val="Titre"/>
              <w:widowControl w:val="0"/>
              <w:jc w:val="center"/>
            </w:pPr>
            <w:r w:rsidRPr="000513AD">
              <w:rPr>
                <w:rFonts w:asciiTheme="minorHAnsi" w:hAnsiTheme="minorHAnsi"/>
                <w:caps w:val="0"/>
                <w:sz w:val="36"/>
                <w:szCs w:val="32"/>
              </w:rPr>
              <w:t xml:space="preserve">Fiche </w:t>
            </w:r>
            <w:r w:rsidR="00353994">
              <w:rPr>
                <w:rFonts w:asciiTheme="minorHAnsi" w:hAnsiTheme="minorHAnsi"/>
                <w:caps w:val="0"/>
                <w:sz w:val="36"/>
                <w:szCs w:val="32"/>
              </w:rPr>
              <w:t>programme</w:t>
            </w:r>
          </w:p>
        </w:tc>
      </w:tr>
      <w:tr w:rsidR="001B2ABD" w:rsidRPr="008F2702" w14:paraId="275D7832" w14:textId="77777777" w:rsidTr="0078623D">
        <w:trPr>
          <w:trHeight w:val="10621"/>
        </w:trPr>
        <w:tc>
          <w:tcPr>
            <w:tcW w:w="3730" w:type="dxa"/>
          </w:tcPr>
          <w:p w14:paraId="061739EA" w14:textId="0C181E98" w:rsidR="001B2ABD" w:rsidRPr="008F2702" w:rsidRDefault="00447924" w:rsidP="00CB1D15">
            <w:pPr>
              <w:pStyle w:val="Titre3"/>
              <w:keepNext w:val="0"/>
              <w:keepLines w:val="0"/>
              <w:widowControl w:val="0"/>
              <w:spacing w:before="120"/>
            </w:pPr>
            <w:r>
              <w:t xml:space="preserve">Besoins </w:t>
            </w:r>
            <w:r w:rsidR="00FC344D">
              <w:t xml:space="preserve">de l’entreprise </w:t>
            </w:r>
          </w:p>
          <w:p w14:paraId="58DE9816" w14:textId="77777777" w:rsid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>Les cadres supérieurs doivent régulièrement s’exprimer ou prendre la parole devant l’ensemble de leurs collaborateurs hors des cadres habituels : visite de site, évènements en internes, présentations d’équipes, etc.</w:t>
            </w:r>
          </w:p>
          <w:p w14:paraId="3057A414" w14:textId="659FB709" w:rsidR="00703E55" w:rsidRP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>Face à un public diversifié, ils doivent adapter certains aspects de leur expression orale</w:t>
            </w:r>
            <w:r>
              <w:rPr>
                <w:rFonts w:ascii="Century Gothic" w:eastAsiaTheme="minorEastAsia" w:hAnsi="Century Gothic" w:cstheme="minorBidi"/>
                <w:sz w:val="18"/>
              </w:rPr>
              <w:t xml:space="preserve"> </w:t>
            </w:r>
            <w:r w:rsidRPr="00703E55">
              <w:rPr>
                <w:rFonts w:ascii="Century Gothic" w:eastAsiaTheme="minorEastAsia" w:hAnsi="Century Gothic" w:cstheme="minorBidi"/>
                <w:sz w:val="18"/>
              </w:rPr>
              <w:t>: meilleure communication non verbale quand ils s’adressent à un groupe diversifié ; capacité de conviction et persuasion en captant et gardant l’attention, avec utilisation d’arguments qui portent ; gestion diplomatique des objections et des oppositions face à un auditoire agressif ou sceptique.</w:t>
            </w:r>
          </w:p>
          <w:p w14:paraId="42DF3B13" w14:textId="56AA5DBD" w:rsidR="00703E55" w:rsidRPr="008F2702" w:rsidRDefault="00703E55" w:rsidP="00703E55">
            <w:pPr>
              <w:pStyle w:val="Titre3"/>
              <w:keepNext w:val="0"/>
              <w:keepLines w:val="0"/>
              <w:widowControl w:val="0"/>
              <w:spacing w:before="120"/>
            </w:pPr>
            <w:r>
              <w:t xml:space="preserve">Bénéfices de la formation </w:t>
            </w:r>
          </w:p>
          <w:p w14:paraId="7921C05E" w14:textId="322FB400" w:rsid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 xml:space="preserve">Cette formation apporte aux participants les techniques d’expression orale et de prise de parole en conviction et persuasion face à un public hétérogène, qu’il soit coopératif, compétitif, ou bien encore agressif. </w:t>
            </w:r>
          </w:p>
          <w:p w14:paraId="2DC753E2" w14:textId="6A33F8C8" w:rsid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 xml:space="preserve">Ils apprennent à structurer leur discours </w:t>
            </w:r>
            <w:r>
              <w:rPr>
                <w:rFonts w:ascii="Century Gothic" w:eastAsiaTheme="minorEastAsia" w:hAnsi="Century Gothic" w:cstheme="minorBidi"/>
                <w:sz w:val="18"/>
              </w:rPr>
              <w:t>grâce à</w:t>
            </w:r>
            <w:r w:rsidRPr="00703E55">
              <w:rPr>
                <w:rFonts w:ascii="Century Gothic" w:eastAsiaTheme="minorEastAsia" w:hAnsi="Century Gothic" w:cstheme="minorBidi"/>
                <w:sz w:val="18"/>
              </w:rPr>
              <w:t xml:space="preserve"> un système de démonstration et d’argumentation orale adapté à ce type de public généraliste. </w:t>
            </w:r>
          </w:p>
          <w:p w14:paraId="4BE51076" w14:textId="63B83B49" w:rsidR="00703E55" w:rsidRPr="00703E55" w:rsidRDefault="00703E55" w:rsidP="00703E55">
            <w:pPr>
              <w:pStyle w:val="Texteducorps0"/>
              <w:spacing w:after="120"/>
              <w:ind w:firstLine="0"/>
              <w:rPr>
                <w:rFonts w:ascii="Century Gothic" w:eastAsiaTheme="minorEastAsia" w:hAnsi="Century Gothic" w:cstheme="minorBidi"/>
                <w:sz w:val="18"/>
              </w:rPr>
            </w:pPr>
            <w:r w:rsidRPr="00703E55">
              <w:rPr>
                <w:rFonts w:ascii="Century Gothic" w:eastAsiaTheme="minorEastAsia" w:hAnsi="Century Gothic" w:cstheme="minorBidi"/>
                <w:sz w:val="18"/>
              </w:rPr>
              <w:t>Les participants acquièrent également les techniques d’expression non verbale pour se synchroniser avec un auditoire diversifié, et faciliter la communication d’influence généraliste.</w:t>
            </w:r>
          </w:p>
          <w:sdt>
            <w:sdtPr>
              <w:id w:val="521289643"/>
              <w:placeholder>
                <w:docPart w:val="31BE674B4E26414F9C7317020005302D"/>
              </w:placeholder>
              <w:temporary/>
              <w:showingPlcHdr/>
              <w15:appearance w15:val="hidden"/>
            </w:sdtPr>
            <w:sdtContent>
              <w:p w14:paraId="4B5F09C2" w14:textId="26171041" w:rsidR="006F1C70" w:rsidRPr="008F2702" w:rsidRDefault="006F1C70" w:rsidP="006F1C70">
                <w:pPr>
                  <w:pStyle w:val="Titre3"/>
                  <w:keepNext w:val="0"/>
                  <w:keepLines w:val="0"/>
                  <w:widowControl w:val="0"/>
                </w:pPr>
                <w:r w:rsidRPr="008F2702">
                  <w:rPr>
                    <w:lang w:bidi="fr-FR"/>
                  </w:rPr>
                  <w:t>Contact</w:t>
                </w:r>
              </w:p>
            </w:sdtContent>
          </w:sdt>
          <w:p w14:paraId="180633F1" w14:textId="77777777" w:rsidR="006F1C70" w:rsidRPr="00A64478" w:rsidRDefault="006F1C70" w:rsidP="006F1C70">
            <w:pPr>
              <w:widowControl w:val="0"/>
              <w:rPr>
                <w:color w:val="FFC000"/>
                <w:sz w:val="14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04EDC5C" wp14:editId="0C688B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-2540</wp:posOffset>
                  </wp:positionV>
                  <wp:extent cx="647700" cy="64770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4478">
              <w:rPr>
                <w:rStyle w:val="Titre2Car"/>
                <w:color w:val="FFC000"/>
                <w:szCs w:val="24"/>
              </w:rPr>
              <w:t>F</w:t>
            </w:r>
            <w:r w:rsidRPr="00A64478">
              <w:rPr>
                <w:rStyle w:val="Titre2Car"/>
                <w:color w:val="FFC000"/>
                <w:sz w:val="20"/>
                <w:szCs w:val="24"/>
              </w:rPr>
              <w:t>ace-PUBLIC</w:t>
            </w:r>
            <w:r w:rsidRPr="00A64478">
              <w:rPr>
                <w:color w:val="FFC000"/>
                <w:sz w:val="14"/>
                <w:szCs w:val="18"/>
              </w:rPr>
              <w:t xml:space="preserve"> </w:t>
            </w:r>
          </w:p>
          <w:p w14:paraId="41035D92" w14:textId="77777777" w:rsidR="006F1C70" w:rsidRPr="00AA2FBE" w:rsidRDefault="006F1C70" w:rsidP="006F1C70">
            <w:pPr>
              <w:widowControl w:val="0"/>
              <w:rPr>
                <w:sz w:val="16"/>
                <w:szCs w:val="20"/>
              </w:rPr>
            </w:pPr>
            <w:proofErr w:type="spellStart"/>
            <w:r w:rsidRPr="00AA2FBE">
              <w:rPr>
                <w:sz w:val="16"/>
                <w:szCs w:val="20"/>
              </w:rPr>
              <w:t>PatrickJAYCommunications</w:t>
            </w:r>
            <w:proofErr w:type="spellEnd"/>
          </w:p>
          <w:p w14:paraId="39298CA5" w14:textId="77777777" w:rsidR="006F1C70" w:rsidRDefault="006F1C70" w:rsidP="006F1C70">
            <w:pPr>
              <w:widowControl w:val="0"/>
              <w:rPr>
                <w:sz w:val="16"/>
                <w:szCs w:val="20"/>
              </w:rPr>
            </w:pPr>
            <w:r w:rsidRPr="00AA2FBE">
              <w:rPr>
                <w:sz w:val="16"/>
                <w:szCs w:val="20"/>
              </w:rPr>
              <w:t xml:space="preserve">4 Place de l’Opéra </w:t>
            </w:r>
            <w:r w:rsidRPr="00AA2FBE">
              <w:rPr>
                <w:sz w:val="16"/>
                <w:szCs w:val="20"/>
              </w:rPr>
              <w:br/>
              <w:t>F-75002 Paris</w:t>
            </w:r>
          </w:p>
          <w:p w14:paraId="0A057148" w14:textId="77777777" w:rsidR="006F1C70" w:rsidRDefault="006F1C70" w:rsidP="006F1C70">
            <w:pPr>
              <w:widowControl w:val="0"/>
            </w:pPr>
          </w:p>
          <w:p w14:paraId="0DD79ABF" w14:textId="77777777" w:rsidR="006F1C70" w:rsidRPr="00442FCE" w:rsidRDefault="006F1C70" w:rsidP="006F1C70">
            <w:pPr>
              <w:widowControl w:val="0"/>
            </w:pPr>
            <w:r w:rsidRPr="00442FCE">
              <w:t>+33 (0)6</w:t>
            </w:r>
            <w:r>
              <w:t xml:space="preserve"> </w:t>
            </w:r>
            <w:r w:rsidRPr="00442FCE">
              <w:t>07</w:t>
            </w:r>
            <w:r>
              <w:t xml:space="preserve"> </w:t>
            </w:r>
            <w:r w:rsidRPr="00442FCE">
              <w:t>19</w:t>
            </w:r>
            <w:r>
              <w:t xml:space="preserve"> </w:t>
            </w:r>
            <w:r w:rsidRPr="00442FCE">
              <w:t>18</w:t>
            </w:r>
            <w:r>
              <w:t xml:space="preserve"> </w:t>
            </w:r>
            <w:r w:rsidRPr="00442FCE">
              <w:t>42</w:t>
            </w:r>
          </w:p>
          <w:p w14:paraId="23583EB8" w14:textId="77777777" w:rsidR="006F1C70" w:rsidRPr="00442FCE" w:rsidRDefault="00000000" w:rsidP="006F1C70">
            <w:pPr>
              <w:widowControl w:val="0"/>
            </w:pPr>
            <w:hyperlink r:id="rId12" w:history="1">
              <w:r w:rsidR="006F1C70" w:rsidRPr="00160C2D">
                <w:rPr>
                  <w:rStyle w:val="Lienhypertexte"/>
                  <w:lang w:bidi="fr-FR"/>
                </w:rPr>
                <w:t>patrickjay@face-public.fr</w:t>
              </w:r>
            </w:hyperlink>
          </w:p>
          <w:p w14:paraId="0B6AEE91" w14:textId="77777777" w:rsidR="006F1C70" w:rsidRDefault="00000000" w:rsidP="006F1C70">
            <w:pPr>
              <w:widowControl w:val="0"/>
            </w:pPr>
            <w:hyperlink r:id="rId13" w:history="1">
              <w:r w:rsidR="006F1C70" w:rsidRPr="00160C2D">
                <w:rPr>
                  <w:rStyle w:val="Lienhypertexte"/>
                </w:rPr>
                <w:t>www.face-public.fr</w:t>
              </w:r>
            </w:hyperlink>
          </w:p>
          <w:p w14:paraId="48284154" w14:textId="77777777" w:rsidR="006F1C70" w:rsidRDefault="006F1C70" w:rsidP="00412BA1">
            <w:pPr>
              <w:rPr>
                <w:color w:val="000000"/>
                <w:lang w:eastAsia="fr-FR" w:bidi="fr-FR"/>
              </w:rPr>
            </w:pPr>
          </w:p>
          <w:p w14:paraId="08357DAE" w14:textId="77777777" w:rsidR="00350040" w:rsidRPr="00412BA1" w:rsidRDefault="00350040" w:rsidP="00412BA1">
            <w:pPr>
              <w:rPr>
                <w:color w:val="000000"/>
                <w:lang w:eastAsia="fr-FR" w:bidi="fr-FR"/>
              </w:rPr>
            </w:pPr>
          </w:p>
          <w:p w14:paraId="0D2A9042" w14:textId="77777777" w:rsidR="006F1C70" w:rsidRDefault="006F1C70" w:rsidP="00CB1D15">
            <w:pPr>
              <w:pStyle w:val="Titre3"/>
              <w:keepNext w:val="0"/>
              <w:keepLines w:val="0"/>
              <w:widowControl w:val="0"/>
              <w:spacing w:before="120"/>
            </w:pPr>
          </w:p>
          <w:p w14:paraId="7FEDF982" w14:textId="77777777" w:rsidR="006F1C70" w:rsidRDefault="006F1C70" w:rsidP="00CB1D15">
            <w:pPr>
              <w:pStyle w:val="Titre3"/>
              <w:keepNext w:val="0"/>
              <w:keepLines w:val="0"/>
              <w:widowControl w:val="0"/>
              <w:spacing w:before="120"/>
            </w:pPr>
          </w:p>
          <w:p w14:paraId="106CF658" w14:textId="77777777" w:rsidR="006F1C70" w:rsidRDefault="006F1C70" w:rsidP="00CB1D15">
            <w:pPr>
              <w:pStyle w:val="Titre3"/>
              <w:keepNext w:val="0"/>
              <w:keepLines w:val="0"/>
              <w:widowControl w:val="0"/>
              <w:spacing w:before="120"/>
            </w:pPr>
          </w:p>
          <w:p w14:paraId="0C4186A7" w14:textId="77777777" w:rsidR="00E954AA" w:rsidRDefault="00E954AA" w:rsidP="00E954AA">
            <w:pPr>
              <w:widowControl w:val="0"/>
            </w:pPr>
          </w:p>
          <w:p w14:paraId="5B3861C3" w14:textId="20487451" w:rsidR="00703E55" w:rsidRPr="00AA2FBE" w:rsidRDefault="00703E55" w:rsidP="00703E55">
            <w:pPr>
              <w:pStyle w:val="Titre3"/>
            </w:pPr>
            <w:r w:rsidRPr="00AA2FBE">
              <w:t xml:space="preserve">Modalités </w:t>
            </w:r>
            <w:r>
              <w:t>d’acces 202</w:t>
            </w:r>
            <w:r w:rsidR="00BF1415">
              <w:t>3</w:t>
            </w:r>
          </w:p>
          <w:p w14:paraId="1D0B535A" w14:textId="77777777" w:rsidR="00703E55" w:rsidRPr="00442FCE" w:rsidRDefault="00703E55" w:rsidP="00703E55">
            <w:pPr>
              <w:pStyle w:val="Style2"/>
              <w:rPr>
                <w:rStyle w:val="Titre4Car"/>
                <w:sz w:val="20"/>
                <w:szCs w:val="24"/>
              </w:rPr>
            </w:pPr>
            <w:r w:rsidRPr="00442FCE">
              <w:rPr>
                <w:rStyle w:val="Titre4Car"/>
                <w:sz w:val="20"/>
                <w:szCs w:val="24"/>
              </w:rPr>
              <w:t xml:space="preserve">Formats </w:t>
            </w:r>
          </w:p>
          <w:p w14:paraId="5689718B" w14:textId="77777777" w:rsidR="00703E55" w:rsidRPr="00AA2FBE" w:rsidRDefault="00703E55" w:rsidP="00703E55">
            <w:pPr>
              <w:pStyle w:val="Style3"/>
            </w:pPr>
            <w:r>
              <w:t>F</w:t>
            </w:r>
            <w:r w:rsidRPr="00AA2FBE">
              <w:t xml:space="preserve">ormation disponible </w:t>
            </w:r>
            <w:r>
              <w:t xml:space="preserve">aux entreprises et individuels, </w:t>
            </w:r>
            <w:r w:rsidRPr="00AA2FBE">
              <w:t>en</w:t>
            </w:r>
            <w:r>
              <w:t xml:space="preserve"> </w:t>
            </w:r>
            <w:r w:rsidRPr="00AA2FBE">
              <w:t>intra-entreprise,</w:t>
            </w:r>
            <w:r>
              <w:t xml:space="preserve"> coachings, </w:t>
            </w:r>
            <w:r w:rsidRPr="00AA2FBE">
              <w:t>présentiel, distanciel et hybride.</w:t>
            </w:r>
            <w:r>
              <w:br/>
            </w:r>
          </w:p>
          <w:p w14:paraId="71D5D721" w14:textId="77777777" w:rsidR="00703E55" w:rsidRPr="00442FCE" w:rsidRDefault="00703E55" w:rsidP="00703E55">
            <w:pPr>
              <w:pStyle w:val="Style2"/>
              <w:rPr>
                <w:rStyle w:val="Titre4Car"/>
                <w:sz w:val="20"/>
                <w:szCs w:val="24"/>
              </w:rPr>
            </w:pPr>
            <w:r w:rsidRPr="00442FCE">
              <w:rPr>
                <w:rStyle w:val="Titre4Car"/>
                <w:sz w:val="20"/>
                <w:szCs w:val="24"/>
              </w:rPr>
              <w:t>Dates, lieux, tarifs</w:t>
            </w:r>
          </w:p>
          <w:p w14:paraId="33AB13EF" w14:textId="77777777" w:rsidR="00703E55" w:rsidRPr="00D460F0" w:rsidRDefault="00703E55" w:rsidP="00703E55">
            <w:pPr>
              <w:pStyle w:val="Paragraphedeliste"/>
              <w:numPr>
                <w:ilvl w:val="0"/>
                <w:numId w:val="0"/>
              </w:numPr>
              <w:rPr>
                <w:rStyle w:val="Titre4Car"/>
                <w:b w:val="0"/>
                <w:sz w:val="16"/>
                <w:szCs w:val="20"/>
                <w:lang w:bidi="fr-FR"/>
              </w:rPr>
            </w:pPr>
            <w:r w:rsidRPr="00D460F0">
              <w:rPr>
                <w:rStyle w:val="Titre4Car"/>
                <w:b w:val="0"/>
                <w:sz w:val="16"/>
                <w:szCs w:val="20"/>
              </w:rPr>
              <w:t>D</w:t>
            </w:r>
            <w:r w:rsidRPr="00D460F0">
              <w:rPr>
                <w:sz w:val="16"/>
                <w:szCs w:val="20"/>
                <w:lang w:bidi="fr-FR"/>
              </w:rPr>
              <w:t>ates, lieux et tarifs sur devis personnalisé, nous consulter.</w:t>
            </w:r>
            <w:r w:rsidRPr="00D460F0">
              <w:rPr>
                <w:sz w:val="16"/>
                <w:szCs w:val="20"/>
                <w:lang w:bidi="fr-FR"/>
              </w:rPr>
              <w:br/>
              <w:t xml:space="preserve">6 participants max. par session permettant un travail poussé et </w:t>
            </w:r>
            <w:r>
              <w:rPr>
                <w:sz w:val="16"/>
                <w:szCs w:val="20"/>
                <w:lang w:bidi="fr-FR"/>
              </w:rPr>
              <w:t xml:space="preserve">des </w:t>
            </w:r>
            <w:r w:rsidRPr="00D460F0">
              <w:rPr>
                <w:sz w:val="16"/>
                <w:szCs w:val="20"/>
                <w:lang w:bidi="fr-FR"/>
              </w:rPr>
              <w:t>feedbacks individu</w:t>
            </w:r>
            <w:r>
              <w:rPr>
                <w:sz w:val="16"/>
                <w:szCs w:val="20"/>
                <w:lang w:bidi="fr-FR"/>
              </w:rPr>
              <w:t>alisés</w:t>
            </w:r>
            <w:r w:rsidRPr="00D460F0">
              <w:rPr>
                <w:sz w:val="16"/>
                <w:szCs w:val="20"/>
                <w:lang w:bidi="fr-FR"/>
              </w:rPr>
              <w:t>).</w:t>
            </w:r>
          </w:p>
          <w:p w14:paraId="452896E9" w14:textId="77777777" w:rsidR="00703E55" w:rsidRDefault="00703E55" w:rsidP="00703E55">
            <w:pPr>
              <w:pStyle w:val="Titre4"/>
              <w:rPr>
                <w:rStyle w:val="Titre4Car"/>
                <w:b/>
              </w:rPr>
            </w:pPr>
          </w:p>
          <w:p w14:paraId="41322F61" w14:textId="77777777" w:rsidR="00703E55" w:rsidRPr="00520880" w:rsidRDefault="00703E55" w:rsidP="00703E55">
            <w:pPr>
              <w:outlineLvl w:val="3"/>
              <w:rPr>
                <w:b/>
              </w:rPr>
            </w:pPr>
            <w:r w:rsidRPr="00520880">
              <w:rPr>
                <w:b/>
              </w:rPr>
              <w:t>Financement</w:t>
            </w:r>
          </w:p>
          <w:p w14:paraId="3D5061B3" w14:textId="1F0CEF34" w:rsidR="00703E55" w:rsidRPr="00520880" w:rsidRDefault="00703E55" w:rsidP="00D85F20">
            <w:pPr>
              <w:contextualSpacing/>
              <w:rPr>
                <w:sz w:val="16"/>
                <w:szCs w:val="20"/>
              </w:rPr>
            </w:pPr>
            <w:r w:rsidRPr="00520880">
              <w:t>F</w:t>
            </w:r>
            <w:r w:rsidRPr="00520880">
              <w:rPr>
                <w:sz w:val="16"/>
                <w:szCs w:val="20"/>
              </w:rPr>
              <w:t xml:space="preserve">ormation éligible au FNE-formation renforcé. </w:t>
            </w:r>
          </w:p>
          <w:p w14:paraId="4FC0D21D" w14:textId="77777777" w:rsidR="00703E55" w:rsidRPr="00520880" w:rsidRDefault="00703E55" w:rsidP="00703E55">
            <w:pPr>
              <w:ind w:left="360"/>
              <w:contextualSpacing/>
              <w:rPr>
                <w:sz w:val="16"/>
                <w:szCs w:val="20"/>
              </w:rPr>
            </w:pPr>
          </w:p>
          <w:p w14:paraId="33498451" w14:textId="77777777" w:rsidR="00703E55" w:rsidRPr="00520880" w:rsidRDefault="00703E55" w:rsidP="00703E55">
            <w:pPr>
              <w:ind w:left="360"/>
              <w:contextualSpacing/>
              <w:rPr>
                <w:lang w:bidi="fr-FR"/>
              </w:rPr>
            </w:pPr>
          </w:p>
          <w:p w14:paraId="2665F2D7" w14:textId="77777777" w:rsidR="00703E55" w:rsidRPr="00442FCE" w:rsidRDefault="00703E55" w:rsidP="00703E55">
            <w:pPr>
              <w:pStyle w:val="Style2"/>
              <w:rPr>
                <w:rStyle w:val="Titre4Car"/>
                <w:sz w:val="20"/>
                <w:szCs w:val="24"/>
              </w:rPr>
            </w:pPr>
            <w:r>
              <w:rPr>
                <w:rStyle w:val="Titre4Car"/>
                <w:sz w:val="20"/>
                <w:szCs w:val="24"/>
              </w:rPr>
              <w:t>Inscriptions</w:t>
            </w:r>
          </w:p>
          <w:p w14:paraId="3021ECA9" w14:textId="77777777" w:rsidR="00703E55" w:rsidRDefault="00703E55" w:rsidP="00703E55">
            <w:pPr>
              <w:ind w:left="360" w:hanging="360"/>
              <w:rPr>
                <w:lang w:bidi="fr-FR"/>
              </w:rPr>
            </w:pPr>
            <w:r>
              <w:rPr>
                <w:lang w:bidi="fr-FR"/>
              </w:rPr>
              <w:t>Inscriptions entreprises et individuels par</w:t>
            </w:r>
          </w:p>
          <w:p w14:paraId="2080DEF8" w14:textId="77777777" w:rsidR="00703E55" w:rsidRDefault="00703E55" w:rsidP="00703E55">
            <w:pPr>
              <w:ind w:left="360" w:hanging="360"/>
            </w:pPr>
            <w:proofErr w:type="gramStart"/>
            <w:r>
              <w:rPr>
                <w:lang w:bidi="fr-FR"/>
              </w:rPr>
              <w:t>email</w:t>
            </w:r>
            <w:proofErr w:type="gramEnd"/>
            <w:r>
              <w:rPr>
                <w:lang w:bidi="fr-FR"/>
              </w:rPr>
              <w:t xml:space="preserve"> à </w:t>
            </w:r>
            <w:hyperlink r:id="rId14" w:history="1">
              <w:r w:rsidRPr="00160C2D">
                <w:rPr>
                  <w:rStyle w:val="Lienhypertexte"/>
                  <w:lang w:bidi="fr-FR"/>
                </w:rPr>
                <w:t>patrickjay@face-public.fr</w:t>
              </w:r>
            </w:hyperlink>
          </w:p>
          <w:p w14:paraId="0AF6A631" w14:textId="77777777" w:rsidR="00703E55" w:rsidRDefault="00703E55" w:rsidP="00703E55">
            <w:pPr>
              <w:ind w:left="360" w:hanging="360"/>
            </w:pPr>
            <w:r>
              <w:t>Confirmation sous 24 heures par retour.</w:t>
            </w:r>
          </w:p>
          <w:p w14:paraId="33524DF7" w14:textId="77777777" w:rsidR="00703E55" w:rsidRDefault="00703E55" w:rsidP="00703E55">
            <w:pPr>
              <w:ind w:left="360" w:hanging="360"/>
              <w:rPr>
                <w:lang w:bidi="fr-FR"/>
              </w:rPr>
            </w:pPr>
            <w:r>
              <w:rPr>
                <w:lang w:bidi="fr-FR"/>
              </w:rPr>
              <w:t>Sessions garanties à la 1ère inscription.</w:t>
            </w:r>
          </w:p>
          <w:p w14:paraId="7785BDFD" w14:textId="77777777" w:rsidR="00703E55" w:rsidRDefault="00703E55" w:rsidP="00703E55">
            <w:pPr>
              <w:widowControl w:val="0"/>
              <w:rPr>
                <w:rStyle w:val="Titre4Car"/>
                <w:rFonts w:eastAsiaTheme="majorEastAsia" w:cstheme="majorBidi"/>
                <w:color w:val="548AB7" w:themeColor="accent1" w:themeShade="BF"/>
                <w:sz w:val="20"/>
                <w:szCs w:val="24"/>
              </w:rPr>
            </w:pPr>
          </w:p>
          <w:p w14:paraId="2CE60368" w14:textId="60D69B21" w:rsidR="00353994" w:rsidRDefault="00703E55" w:rsidP="00703E55">
            <w:pPr>
              <w:widowControl w:val="0"/>
            </w:pPr>
            <w:r w:rsidRPr="00442FCE">
              <w:rPr>
                <w:rStyle w:val="Titre4Car"/>
                <w:rFonts w:eastAsiaTheme="majorEastAsia" w:cstheme="majorBidi"/>
                <w:color w:val="548AB7" w:themeColor="accent1" w:themeShade="BF"/>
                <w:sz w:val="20"/>
                <w:szCs w:val="24"/>
              </w:rPr>
              <w:t>Accessibilité personnes en situation de handicap</w:t>
            </w:r>
            <w:r w:rsidRPr="00442FCE">
              <w:rPr>
                <w:rStyle w:val="Titre4Car"/>
                <w:sz w:val="20"/>
                <w:szCs w:val="24"/>
              </w:rPr>
              <w:t> </w:t>
            </w:r>
            <w:r>
              <w:rPr>
                <w:rStyle w:val="Titre4Car"/>
              </w:rPr>
              <w:br/>
            </w:r>
            <w:r w:rsidRPr="005C3C96">
              <w:rPr>
                <w:sz w:val="16"/>
                <w:szCs w:val="20"/>
              </w:rPr>
              <w:t>Nos locaux de Paris Opéra sont handi-accessibles. Nos équipes sont sensibilisées aux besoins des personnes malentendantes et malvoyantes. Nous signaler tout besoin d’adaptation.</w:t>
            </w:r>
          </w:p>
          <w:p w14:paraId="4603241C" w14:textId="018D2329" w:rsidR="006F1C70" w:rsidRDefault="006F1C70" w:rsidP="001100C4">
            <w:pPr>
              <w:widowControl w:val="0"/>
            </w:pPr>
          </w:p>
          <w:p w14:paraId="1E8A9F55" w14:textId="470F45A3" w:rsidR="006F1C70" w:rsidRDefault="006F1C70" w:rsidP="001100C4">
            <w:pPr>
              <w:widowControl w:val="0"/>
            </w:pPr>
          </w:p>
          <w:p w14:paraId="2FEF67AD" w14:textId="0E6937C2" w:rsidR="006F1C70" w:rsidRDefault="006F1C70" w:rsidP="001100C4">
            <w:pPr>
              <w:widowControl w:val="0"/>
            </w:pPr>
          </w:p>
          <w:p w14:paraId="758CD422" w14:textId="36B30135" w:rsidR="006F1C70" w:rsidRDefault="006F1C70" w:rsidP="001100C4">
            <w:pPr>
              <w:widowControl w:val="0"/>
            </w:pPr>
          </w:p>
          <w:p w14:paraId="0C42149D" w14:textId="5E1D9404" w:rsidR="006F1C70" w:rsidRDefault="006F1C70" w:rsidP="001100C4">
            <w:pPr>
              <w:widowControl w:val="0"/>
            </w:pPr>
          </w:p>
          <w:p w14:paraId="2FC43425" w14:textId="15114F5A" w:rsidR="006F1C70" w:rsidRDefault="006F1C70" w:rsidP="001100C4">
            <w:pPr>
              <w:widowControl w:val="0"/>
            </w:pPr>
          </w:p>
          <w:p w14:paraId="0F78D816" w14:textId="636D9101" w:rsidR="006F1C70" w:rsidRDefault="006F1C70" w:rsidP="001100C4">
            <w:pPr>
              <w:widowControl w:val="0"/>
            </w:pPr>
          </w:p>
          <w:p w14:paraId="7D60CACC" w14:textId="0550E27C" w:rsidR="00983AF1" w:rsidRDefault="00983AF1" w:rsidP="001100C4">
            <w:pPr>
              <w:widowControl w:val="0"/>
            </w:pPr>
          </w:p>
          <w:p w14:paraId="0B0D5198" w14:textId="18FFDD95" w:rsidR="00983AF1" w:rsidRDefault="00983AF1" w:rsidP="001100C4">
            <w:pPr>
              <w:widowControl w:val="0"/>
            </w:pPr>
          </w:p>
          <w:p w14:paraId="2AE45ACC" w14:textId="4E416B24" w:rsidR="00983AF1" w:rsidRDefault="00983AF1" w:rsidP="001100C4">
            <w:pPr>
              <w:widowControl w:val="0"/>
            </w:pPr>
          </w:p>
          <w:p w14:paraId="3EB82855" w14:textId="77777777" w:rsidR="00D85F20" w:rsidRDefault="00D85F20" w:rsidP="001100C4">
            <w:pPr>
              <w:widowControl w:val="0"/>
            </w:pPr>
          </w:p>
          <w:p w14:paraId="7AA5B942" w14:textId="42C11894" w:rsidR="00703E55" w:rsidRDefault="00703E55" w:rsidP="001100C4">
            <w:pPr>
              <w:widowControl w:val="0"/>
            </w:pPr>
          </w:p>
          <w:p w14:paraId="04D8CC7F" w14:textId="0C29D8BD" w:rsidR="00703E55" w:rsidRDefault="00703E55" w:rsidP="001100C4">
            <w:pPr>
              <w:widowControl w:val="0"/>
            </w:pPr>
          </w:p>
          <w:p w14:paraId="3C6C91C5" w14:textId="77777777" w:rsidR="00703E55" w:rsidRDefault="00703E55" w:rsidP="001100C4">
            <w:pPr>
              <w:widowControl w:val="0"/>
            </w:pPr>
          </w:p>
          <w:p w14:paraId="55F0FEF4" w14:textId="1971BA39" w:rsidR="006F1C70" w:rsidRDefault="006F1C70" w:rsidP="001100C4">
            <w:pPr>
              <w:widowControl w:val="0"/>
            </w:pPr>
          </w:p>
          <w:p w14:paraId="3B01DF8B" w14:textId="77777777" w:rsidR="006F1C70" w:rsidRDefault="006F1C70" w:rsidP="001100C4">
            <w:pPr>
              <w:widowControl w:val="0"/>
            </w:pPr>
          </w:p>
          <w:sdt>
            <w:sdtPr>
              <w:id w:val="-106813102"/>
              <w:placeholder>
                <w:docPart w:val="D12C2D75424A42E79FB26264F5E6F8F9"/>
              </w:placeholder>
              <w:temporary/>
              <w:showingPlcHdr/>
              <w15:appearance w15:val="hidden"/>
            </w:sdtPr>
            <w:sdtContent>
              <w:p w14:paraId="55053BFD" w14:textId="77777777" w:rsidR="006F1C70" w:rsidRPr="008F2702" w:rsidRDefault="006F1C70" w:rsidP="006F1C70">
                <w:pPr>
                  <w:pStyle w:val="Titre3"/>
                  <w:keepNext w:val="0"/>
                  <w:keepLines w:val="0"/>
                  <w:widowControl w:val="0"/>
                </w:pPr>
                <w:r w:rsidRPr="008F2702">
                  <w:rPr>
                    <w:lang w:bidi="fr-FR"/>
                  </w:rPr>
                  <w:t>Contact</w:t>
                </w:r>
              </w:p>
            </w:sdtContent>
          </w:sdt>
          <w:p w14:paraId="44DB4AA7" w14:textId="77777777" w:rsidR="006F1C70" w:rsidRPr="00A64478" w:rsidRDefault="006F1C70" w:rsidP="006F1C70">
            <w:pPr>
              <w:widowControl w:val="0"/>
              <w:rPr>
                <w:color w:val="FFC000"/>
                <w:sz w:val="14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D1D289E" wp14:editId="72AC24F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-2540</wp:posOffset>
                  </wp:positionV>
                  <wp:extent cx="647700" cy="647700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4478">
              <w:rPr>
                <w:rStyle w:val="Titre2Car"/>
                <w:color w:val="FFC000"/>
                <w:szCs w:val="24"/>
              </w:rPr>
              <w:t>F</w:t>
            </w:r>
            <w:r w:rsidRPr="00A64478">
              <w:rPr>
                <w:rStyle w:val="Titre2Car"/>
                <w:color w:val="FFC000"/>
                <w:sz w:val="20"/>
                <w:szCs w:val="24"/>
              </w:rPr>
              <w:t>ace-PUBLIC</w:t>
            </w:r>
            <w:r w:rsidRPr="00A64478">
              <w:rPr>
                <w:color w:val="FFC000"/>
                <w:sz w:val="14"/>
                <w:szCs w:val="18"/>
              </w:rPr>
              <w:t xml:space="preserve"> </w:t>
            </w:r>
          </w:p>
          <w:p w14:paraId="2BCBB82B" w14:textId="77777777" w:rsidR="006F1C70" w:rsidRPr="00AA2FBE" w:rsidRDefault="006F1C70" w:rsidP="006F1C70">
            <w:pPr>
              <w:widowControl w:val="0"/>
              <w:rPr>
                <w:sz w:val="16"/>
                <w:szCs w:val="20"/>
              </w:rPr>
            </w:pPr>
            <w:proofErr w:type="spellStart"/>
            <w:r w:rsidRPr="00AA2FBE">
              <w:rPr>
                <w:sz w:val="16"/>
                <w:szCs w:val="20"/>
              </w:rPr>
              <w:t>PatrickJAYCommunications</w:t>
            </w:r>
            <w:proofErr w:type="spellEnd"/>
          </w:p>
          <w:p w14:paraId="416518BF" w14:textId="77777777" w:rsidR="006F1C70" w:rsidRDefault="006F1C70" w:rsidP="006F1C70">
            <w:pPr>
              <w:widowControl w:val="0"/>
              <w:rPr>
                <w:sz w:val="16"/>
                <w:szCs w:val="20"/>
              </w:rPr>
            </w:pPr>
            <w:r w:rsidRPr="00AA2FBE">
              <w:rPr>
                <w:sz w:val="16"/>
                <w:szCs w:val="20"/>
              </w:rPr>
              <w:t xml:space="preserve">4 Place de l’Opéra </w:t>
            </w:r>
            <w:r w:rsidRPr="00AA2FBE">
              <w:rPr>
                <w:sz w:val="16"/>
                <w:szCs w:val="20"/>
              </w:rPr>
              <w:br/>
              <w:t>F-75002 Paris</w:t>
            </w:r>
          </w:p>
          <w:p w14:paraId="5E732A08" w14:textId="77777777" w:rsidR="006F1C70" w:rsidRDefault="006F1C70" w:rsidP="006F1C70">
            <w:pPr>
              <w:widowControl w:val="0"/>
            </w:pPr>
          </w:p>
          <w:p w14:paraId="03205C29" w14:textId="77777777" w:rsidR="006F1C70" w:rsidRPr="00442FCE" w:rsidRDefault="006F1C70" w:rsidP="006F1C70">
            <w:pPr>
              <w:widowControl w:val="0"/>
            </w:pPr>
            <w:r w:rsidRPr="00442FCE">
              <w:t>+33 (0)6</w:t>
            </w:r>
            <w:r>
              <w:t xml:space="preserve"> </w:t>
            </w:r>
            <w:r w:rsidRPr="00442FCE">
              <w:t>07</w:t>
            </w:r>
            <w:r>
              <w:t xml:space="preserve"> </w:t>
            </w:r>
            <w:r w:rsidRPr="00442FCE">
              <w:t>19</w:t>
            </w:r>
            <w:r>
              <w:t xml:space="preserve"> </w:t>
            </w:r>
            <w:r w:rsidRPr="00442FCE">
              <w:t>18</w:t>
            </w:r>
            <w:r>
              <w:t xml:space="preserve"> </w:t>
            </w:r>
            <w:r w:rsidRPr="00442FCE">
              <w:t>42</w:t>
            </w:r>
          </w:p>
          <w:p w14:paraId="0B7C4FEA" w14:textId="77777777" w:rsidR="006F1C70" w:rsidRPr="00442FCE" w:rsidRDefault="00000000" w:rsidP="006F1C70">
            <w:pPr>
              <w:widowControl w:val="0"/>
            </w:pPr>
            <w:hyperlink r:id="rId15" w:history="1">
              <w:r w:rsidR="006F1C70" w:rsidRPr="00160C2D">
                <w:rPr>
                  <w:rStyle w:val="Lienhypertexte"/>
                  <w:lang w:bidi="fr-FR"/>
                </w:rPr>
                <w:t>patrickjay@face-public.fr</w:t>
              </w:r>
            </w:hyperlink>
          </w:p>
          <w:p w14:paraId="53E7A237" w14:textId="4171665F" w:rsidR="00203F19" w:rsidRPr="00442FCE" w:rsidRDefault="00000000" w:rsidP="00203F19">
            <w:pPr>
              <w:widowControl w:val="0"/>
            </w:pPr>
            <w:hyperlink r:id="rId16" w:history="1">
              <w:r w:rsidR="006F1C70" w:rsidRPr="00160C2D">
                <w:rPr>
                  <w:rStyle w:val="Lienhypertexte"/>
                </w:rPr>
                <w:t>www.face-public.fr</w:t>
              </w:r>
            </w:hyperlink>
          </w:p>
        </w:tc>
        <w:tc>
          <w:tcPr>
            <w:tcW w:w="746" w:type="dxa"/>
          </w:tcPr>
          <w:p w14:paraId="7846EEBF" w14:textId="77777777" w:rsidR="001B2ABD" w:rsidRPr="00442FCE" w:rsidRDefault="001B2ABD" w:rsidP="0086085B">
            <w:pPr>
              <w:widowControl w:val="0"/>
              <w:tabs>
                <w:tab w:val="left" w:pos="990"/>
              </w:tabs>
            </w:pPr>
          </w:p>
        </w:tc>
        <w:tc>
          <w:tcPr>
            <w:tcW w:w="6704" w:type="dxa"/>
          </w:tcPr>
          <w:p w14:paraId="5441FC43" w14:textId="1A485F91" w:rsidR="001B2ABD" w:rsidRPr="008F2702" w:rsidRDefault="00B24FE9" w:rsidP="0086085B">
            <w:pPr>
              <w:pStyle w:val="Titre2"/>
              <w:keepNext w:val="0"/>
              <w:keepLines w:val="0"/>
              <w:widowControl w:val="0"/>
            </w:pPr>
            <w:r>
              <w:t xml:space="preserve">Prescriptions </w:t>
            </w:r>
          </w:p>
          <w:p w14:paraId="02777F52" w14:textId="5A26C153" w:rsidR="00B24FE9" w:rsidRPr="00B24FE9" w:rsidRDefault="00B24FE9" w:rsidP="009A33B0">
            <w:pPr>
              <w:pStyle w:val="Titre4"/>
              <w:spacing w:after="120"/>
            </w:pPr>
            <w:r w:rsidRPr="00B24FE9">
              <w:t>Objectifs</w:t>
            </w:r>
            <w:r w:rsidR="000C6B09">
              <w:t xml:space="preserve"> opérationnels </w:t>
            </w:r>
          </w:p>
          <w:p w14:paraId="0CDF65D7" w14:textId="77777777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Savoir mobiliser une communication non verbale et une gestuelle efficace face à un public diversifié ;</w:t>
            </w:r>
          </w:p>
          <w:p w14:paraId="7152A4AC" w14:textId="5EA48A2B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Pouvoir capter et maintenir l’intérêt d’un auditoire hétérogène ;</w:t>
            </w:r>
          </w:p>
          <w:p w14:paraId="0A8443D6" w14:textId="77777777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Savoir convaincre et persuader en utilisant un système argumentaire crédible et une rhétorique solide ;</w:t>
            </w:r>
          </w:p>
          <w:p w14:paraId="0F2B2B35" w14:textId="77777777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Savoir traiter les objections d’un auditoire diversifié sceptique ;</w:t>
            </w:r>
          </w:p>
          <w:p w14:paraId="06254827" w14:textId="77777777" w:rsidR="00703E55" w:rsidRDefault="00703E55" w:rsidP="00703E55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703E55">
              <w:rPr>
                <w:lang w:bidi="fr-FR"/>
              </w:rPr>
              <w:t>Pouvoir gérer diplomatiquement les oppositions face à un auditoire compétitif / agressif.</w:t>
            </w:r>
          </w:p>
          <w:p w14:paraId="5D15CF16" w14:textId="77777777" w:rsidR="00B24FE9" w:rsidRPr="00E06850" w:rsidRDefault="00B24FE9" w:rsidP="009A33B0">
            <w:pPr>
              <w:pStyle w:val="Titre4"/>
              <w:spacing w:before="120"/>
            </w:pPr>
            <w:r w:rsidRPr="00E06850">
              <w:t>Public concerné</w:t>
            </w:r>
          </w:p>
          <w:p w14:paraId="3B94F79A" w14:textId="63F0DB17" w:rsidR="00350040" w:rsidRPr="00350040" w:rsidRDefault="00350040" w:rsidP="008B6F2E">
            <w:pPr>
              <w:pStyle w:val="Paragraphedeliste"/>
              <w:numPr>
                <w:ilvl w:val="0"/>
                <w:numId w:val="15"/>
              </w:numPr>
              <w:rPr>
                <w:lang w:bidi="fr-FR"/>
              </w:rPr>
            </w:pPr>
            <w:r w:rsidRPr="00350040">
              <w:rPr>
                <w:lang w:bidi="fr-FR"/>
              </w:rPr>
              <w:t xml:space="preserve">Tout </w:t>
            </w:r>
            <w:r w:rsidR="00703E55">
              <w:rPr>
                <w:lang w:bidi="fr-FR"/>
              </w:rPr>
              <w:t>cadre supérieur</w:t>
            </w:r>
            <w:r w:rsidRPr="00350040">
              <w:rPr>
                <w:lang w:bidi="fr-FR"/>
              </w:rPr>
              <w:t>.</w:t>
            </w:r>
          </w:p>
          <w:p w14:paraId="776C2A2F" w14:textId="3AC8B8DE" w:rsidR="00E06850" w:rsidRPr="009A33B0" w:rsidRDefault="00E06850" w:rsidP="009A33B0">
            <w:pPr>
              <w:pStyle w:val="Paragraphestandard"/>
              <w:spacing w:before="120"/>
              <w:rPr>
                <w:rFonts w:ascii="Century Gothic" w:hAnsi="Century Gothic" w:cstheme="minorBidi"/>
                <w:color w:val="auto"/>
                <w:sz w:val="18"/>
                <w:szCs w:val="22"/>
                <w:lang w:bidi="fr-FR"/>
              </w:rPr>
            </w:pPr>
            <w:r w:rsidRPr="009A33B0">
              <w:rPr>
                <w:rFonts w:ascii="Century Gothic" w:hAnsi="Century Gothic" w:cstheme="minorBidi"/>
                <w:b/>
                <w:color w:val="auto"/>
                <w:sz w:val="18"/>
                <w:szCs w:val="22"/>
              </w:rPr>
              <w:t xml:space="preserve">Prérequis </w:t>
            </w:r>
          </w:p>
          <w:p w14:paraId="2FAA69C4" w14:textId="5BB5239D" w:rsidR="00120533" w:rsidRDefault="003A1C0F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A</w:t>
            </w:r>
            <w:r w:rsidR="00F31994">
              <w:rPr>
                <w:lang w:bidi="fr-FR"/>
              </w:rPr>
              <w:t>voir déjà mis en œuvre les fondamentaux de la prise de parole.</w:t>
            </w:r>
          </w:p>
          <w:p w14:paraId="5FBCB0DE" w14:textId="09F28535" w:rsidR="00E06850" w:rsidRPr="00E06850" w:rsidRDefault="00E06850" w:rsidP="00120533">
            <w:pPr>
              <w:pStyle w:val="Titre4"/>
              <w:spacing w:before="120"/>
              <w:rPr>
                <w:lang w:bidi="fr-FR"/>
              </w:rPr>
            </w:pPr>
            <w:r w:rsidRPr="00E06850">
              <w:t>Durée</w:t>
            </w:r>
          </w:p>
          <w:p w14:paraId="64DA1275" w14:textId="7B95D6A4" w:rsidR="00E06850" w:rsidRPr="00340980" w:rsidRDefault="00E06850" w:rsidP="00350040">
            <w:pPr>
              <w:pStyle w:val="Paragraphedeliste"/>
              <w:rPr>
                <w:lang w:bidi="fr-FR"/>
              </w:rPr>
            </w:pPr>
            <w:r w:rsidRPr="00340980">
              <w:rPr>
                <w:lang w:bidi="fr-FR"/>
              </w:rPr>
              <w:t>Deux jours (14h)</w:t>
            </w:r>
            <w:r w:rsidR="00350040">
              <w:rPr>
                <w:lang w:bidi="fr-FR"/>
              </w:rPr>
              <w:t xml:space="preserve"> en groupe, 1 jour en coaching individuel.</w:t>
            </w:r>
          </w:p>
          <w:p w14:paraId="166165B5" w14:textId="73DA55B0" w:rsidR="00E172DE" w:rsidRPr="002A315A" w:rsidRDefault="00E172DE" w:rsidP="005D0C9A">
            <w:pPr>
              <w:pStyle w:val="Titre3"/>
              <w:keepNext w:val="0"/>
              <w:keepLines w:val="0"/>
              <w:widowControl w:val="0"/>
              <w:spacing w:before="120" w:after="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 w:rsidRPr="002A315A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F</w:t>
            </w:r>
            <w:r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ormats</w:t>
            </w:r>
            <w:r w:rsidRPr="002A315A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 xml:space="preserve"> </w:t>
            </w:r>
          </w:p>
          <w:p w14:paraId="06B4199B" w14:textId="440400DA" w:rsidR="00350040" w:rsidRDefault="00340980" w:rsidP="00703E55">
            <w:pPr>
              <w:pStyle w:val="Paragraphedeliste"/>
            </w:pPr>
            <w:r w:rsidRPr="00340980">
              <w:rPr>
                <w:lang w:bidi="fr-FR"/>
              </w:rPr>
              <w:t>Formation disponible aux entreprises et individuels, en inters et intra-entreprise, coachings</w:t>
            </w:r>
            <w:r w:rsidR="003A1C0F">
              <w:rPr>
                <w:lang w:bidi="fr-FR"/>
              </w:rPr>
              <w:t xml:space="preserve"> et</w:t>
            </w:r>
            <w:r w:rsidRPr="00340980">
              <w:rPr>
                <w:lang w:bidi="fr-FR"/>
              </w:rPr>
              <w:t xml:space="preserve"> présentiel</w:t>
            </w:r>
            <w:r w:rsidR="00703E55">
              <w:rPr>
                <w:lang w:bidi="fr-FR"/>
              </w:rPr>
              <w:t xml:space="preserve">. </w:t>
            </w:r>
          </w:p>
          <w:p w14:paraId="1E473F65" w14:textId="160D94D9" w:rsidR="005C3C96" w:rsidRPr="002A315A" w:rsidRDefault="005C3C96" w:rsidP="005D0C9A">
            <w:pPr>
              <w:pStyle w:val="Titre3"/>
              <w:keepNext w:val="0"/>
              <w:keepLines w:val="0"/>
              <w:widowControl w:val="0"/>
              <w:spacing w:before="120" w:after="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Méthodes pédagogiques</w:t>
            </w:r>
          </w:p>
          <w:p w14:paraId="2E57B546" w14:textId="19332DF1" w:rsidR="005C3C96" w:rsidRDefault="005C3C96" w:rsidP="00350040">
            <w:pPr>
              <w:pStyle w:val="Paragraphedeliste"/>
            </w:pPr>
            <w:r>
              <w:rPr>
                <w:lang w:bidi="fr-FR"/>
              </w:rPr>
              <w:t>Démonstrative</w:t>
            </w:r>
            <w:r w:rsidR="003A1C0F">
              <w:rPr>
                <w:lang w:bidi="fr-FR"/>
              </w:rPr>
              <w:t xml:space="preserve"> et </w:t>
            </w:r>
            <w:r>
              <w:rPr>
                <w:lang w:bidi="fr-FR"/>
              </w:rPr>
              <w:t>magistrale ;</w:t>
            </w:r>
          </w:p>
          <w:p w14:paraId="4BED2ADF" w14:textId="3A601836" w:rsidR="005C3C96" w:rsidRDefault="003A1C0F" w:rsidP="00350040">
            <w:pPr>
              <w:pStyle w:val="Paragraphedeliste"/>
            </w:pPr>
            <w:r>
              <w:rPr>
                <w:lang w:bidi="fr-FR"/>
              </w:rPr>
              <w:t>Majorité d’</w:t>
            </w:r>
            <w:r w:rsidR="005C3C96">
              <w:rPr>
                <w:lang w:bidi="fr-FR"/>
              </w:rPr>
              <w:t>exercices d’application</w:t>
            </w:r>
            <w:r>
              <w:rPr>
                <w:lang w:bidi="fr-FR"/>
              </w:rPr>
              <w:t xml:space="preserve">, mises en situations </w:t>
            </w:r>
            <w:r w:rsidR="002576CB">
              <w:rPr>
                <w:lang w:bidi="fr-FR"/>
              </w:rPr>
              <w:t>;</w:t>
            </w:r>
          </w:p>
          <w:p w14:paraId="0DC00216" w14:textId="653141F1" w:rsidR="0089669F" w:rsidRPr="00097A1F" w:rsidRDefault="0089669F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 xml:space="preserve">Prises de paroles filmées et débriefées </w:t>
            </w:r>
            <w:r w:rsidR="006F6017">
              <w:rPr>
                <w:lang w:bidi="fr-FR"/>
              </w:rPr>
              <w:t xml:space="preserve">en mode </w:t>
            </w:r>
            <w:proofErr w:type="spellStart"/>
            <w:r w:rsidR="006F6017">
              <w:rPr>
                <w:lang w:bidi="fr-FR"/>
              </w:rPr>
              <w:t>challenging</w:t>
            </w:r>
            <w:proofErr w:type="spellEnd"/>
            <w:r>
              <w:rPr>
                <w:lang w:bidi="fr-FR"/>
              </w:rPr>
              <w:t> ;</w:t>
            </w:r>
          </w:p>
          <w:p w14:paraId="4936728A" w14:textId="3718C0D5" w:rsidR="002576CB" w:rsidRDefault="002576CB" w:rsidP="00350040">
            <w:pPr>
              <w:pStyle w:val="Paragraphedeliste"/>
            </w:pPr>
            <w:r>
              <w:rPr>
                <w:lang w:bidi="fr-FR"/>
              </w:rPr>
              <w:t xml:space="preserve">Travail sur les </w:t>
            </w:r>
            <w:r w:rsidR="0089669F">
              <w:rPr>
                <w:lang w:bidi="fr-FR"/>
              </w:rPr>
              <w:t xml:space="preserve">thématiques et supports audiovisuels </w:t>
            </w:r>
            <w:r>
              <w:rPr>
                <w:lang w:bidi="fr-FR"/>
              </w:rPr>
              <w:t>des apprenants (application opérationnelle).</w:t>
            </w:r>
          </w:p>
          <w:p w14:paraId="23FA6C45" w14:textId="6CE2F6E3" w:rsidR="001C074A" w:rsidRPr="00340980" w:rsidRDefault="001C074A" w:rsidP="005D0C9A">
            <w:pPr>
              <w:pStyle w:val="Titre3"/>
              <w:keepNext w:val="0"/>
              <w:keepLines w:val="0"/>
              <w:widowControl w:val="0"/>
              <w:spacing w:before="120" w:after="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Positionnement et évaluation des acquis</w:t>
            </w:r>
          </w:p>
          <w:p w14:paraId="59186676" w14:textId="5DF4ED8F" w:rsidR="001C074A" w:rsidRDefault="001C074A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En entrée formation : quizz de positionnement ;</w:t>
            </w:r>
          </w:p>
          <w:p w14:paraId="181F9D14" w14:textId="78BDA7EA" w:rsidR="001C074A" w:rsidRDefault="001C074A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 xml:space="preserve">En cours de formation : </w:t>
            </w:r>
            <w:r w:rsidR="002576CB">
              <w:rPr>
                <w:lang w:bidi="fr-FR"/>
              </w:rPr>
              <w:t>mises en situations et quizz</w:t>
            </w:r>
            <w:r>
              <w:rPr>
                <w:lang w:bidi="fr-FR"/>
              </w:rPr>
              <w:t xml:space="preserve"> </w:t>
            </w:r>
            <w:r w:rsidR="002576CB">
              <w:rPr>
                <w:lang w:bidi="fr-FR"/>
              </w:rPr>
              <w:t>d’acquisition</w:t>
            </w:r>
            <w:r>
              <w:rPr>
                <w:lang w:bidi="fr-FR"/>
              </w:rPr>
              <w:t> ;</w:t>
            </w:r>
          </w:p>
          <w:p w14:paraId="591EBC99" w14:textId="1E87A5A3" w:rsidR="005C3C96" w:rsidRDefault="001C074A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En fin de formation : exercice d’application de synthèse.</w:t>
            </w:r>
          </w:p>
          <w:p w14:paraId="36AC3FD2" w14:textId="33AD9C04" w:rsidR="00E172DE" w:rsidRPr="00340980" w:rsidRDefault="00E172DE" w:rsidP="005D0C9A">
            <w:pPr>
              <w:pStyle w:val="Titre3"/>
              <w:keepNext w:val="0"/>
              <w:keepLines w:val="0"/>
              <w:widowControl w:val="0"/>
              <w:spacing w:before="120" w:after="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 w:rsidRPr="00340980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 xml:space="preserve">Les + pédagogiques de la formation </w:t>
            </w:r>
          </w:p>
          <w:p w14:paraId="09193E7F" w14:textId="53DFDF3E" w:rsidR="00E172DE" w:rsidRDefault="00E172DE" w:rsidP="00350040">
            <w:pPr>
              <w:pStyle w:val="Paragraphedeliste"/>
              <w:rPr>
                <w:lang w:bidi="fr-FR"/>
              </w:rPr>
            </w:pPr>
            <w:r w:rsidRPr="00097A1F">
              <w:rPr>
                <w:lang w:bidi="fr-FR"/>
              </w:rPr>
              <w:t>Consultant-formateur expert</w:t>
            </w:r>
            <w:r w:rsidR="007E2925">
              <w:rPr>
                <w:lang w:bidi="fr-FR"/>
              </w:rPr>
              <w:t xml:space="preserve">, coach certifié ; </w:t>
            </w:r>
          </w:p>
          <w:p w14:paraId="7EA3DB9E" w14:textId="4C5A091D" w:rsidR="00340980" w:rsidRPr="00097A1F" w:rsidRDefault="00340980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 xml:space="preserve">Méthodologie unique ; </w:t>
            </w:r>
          </w:p>
          <w:p w14:paraId="287F547F" w14:textId="4E844170" w:rsidR="00E172DE" w:rsidRDefault="00E172DE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6</w:t>
            </w:r>
            <w:r w:rsidRPr="00097A1F">
              <w:rPr>
                <w:lang w:bidi="fr-FR"/>
              </w:rPr>
              <w:t xml:space="preserve"> participants maximum</w:t>
            </w:r>
            <w:r>
              <w:rPr>
                <w:lang w:bidi="fr-FR"/>
              </w:rPr>
              <w:t xml:space="preserve"> (présentiel et distanciel)</w:t>
            </w:r>
            <w:r w:rsidRPr="00097A1F">
              <w:rPr>
                <w:lang w:bidi="fr-FR"/>
              </w:rPr>
              <w:t xml:space="preserve"> ;</w:t>
            </w:r>
          </w:p>
          <w:p w14:paraId="37D9551E" w14:textId="7F2969DD" w:rsidR="00E172DE" w:rsidRDefault="00E172DE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B</w:t>
            </w:r>
            <w:r w:rsidRPr="00097A1F">
              <w:rPr>
                <w:lang w:bidi="fr-FR"/>
              </w:rPr>
              <w:t xml:space="preserve">ilan </w:t>
            </w:r>
            <w:r>
              <w:rPr>
                <w:lang w:bidi="fr-FR"/>
              </w:rPr>
              <w:t xml:space="preserve">et plan d’action </w:t>
            </w:r>
            <w:r w:rsidRPr="00097A1F">
              <w:rPr>
                <w:lang w:bidi="fr-FR"/>
              </w:rPr>
              <w:t>personnalisé</w:t>
            </w:r>
            <w:r>
              <w:rPr>
                <w:lang w:bidi="fr-FR"/>
              </w:rPr>
              <w:t>s</w:t>
            </w:r>
            <w:r w:rsidRPr="00097A1F">
              <w:rPr>
                <w:lang w:bidi="fr-FR"/>
              </w:rPr>
              <w:t xml:space="preserve"> à l’issue</w:t>
            </w:r>
            <w:r w:rsidR="009A33B0">
              <w:rPr>
                <w:lang w:bidi="fr-FR"/>
              </w:rPr>
              <w:t>.</w:t>
            </w:r>
          </w:p>
          <w:p w14:paraId="7B2FB31F" w14:textId="1B947C75" w:rsidR="009A33B0" w:rsidRPr="009A33B0" w:rsidRDefault="00FD7B5F" w:rsidP="009A33B0">
            <w:pPr>
              <w:pStyle w:val="Titre3"/>
              <w:keepNext w:val="0"/>
              <w:keepLines w:val="0"/>
              <w:widowControl w:val="0"/>
              <w:spacing w:before="120"/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</w:pPr>
            <w:r w:rsidRPr="009A33B0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Aide</w:t>
            </w:r>
            <w:r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-</w:t>
            </w:r>
            <w:r w:rsidRPr="009A33B0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mémoires</w:t>
            </w:r>
            <w:r w:rsidR="009A33B0" w:rsidRPr="009A33B0">
              <w:rPr>
                <w:rFonts w:eastAsiaTheme="minorEastAsia" w:cstheme="minorBidi"/>
                <w:caps w:val="0"/>
                <w:color w:val="auto"/>
                <w:sz w:val="18"/>
                <w:szCs w:val="22"/>
              </w:rPr>
              <w:t> </w:t>
            </w:r>
          </w:p>
          <w:p w14:paraId="5F575F40" w14:textId="1D82041C" w:rsidR="00F441D1" w:rsidRDefault="009A33B0" w:rsidP="00350040">
            <w:pPr>
              <w:pStyle w:val="Paragraphedeliste"/>
              <w:rPr>
                <w:lang w:bidi="fr-FR"/>
              </w:rPr>
            </w:pPr>
            <w:r>
              <w:rPr>
                <w:lang w:bidi="fr-FR"/>
              </w:rPr>
              <w:t>PowerPoint utilisé pendant la formation</w:t>
            </w:r>
            <w:r w:rsidR="002576CB">
              <w:rPr>
                <w:lang w:bidi="fr-FR"/>
              </w:rPr>
              <w:t> ;</w:t>
            </w:r>
          </w:p>
          <w:p w14:paraId="6095BB2D" w14:textId="58225311" w:rsidR="00FD7B5F" w:rsidRDefault="00F441D1" w:rsidP="00FD7B5F">
            <w:pPr>
              <w:pStyle w:val="Paragraphedeliste"/>
              <w:numPr>
                <w:ilvl w:val="0"/>
                <w:numId w:val="0"/>
              </w:numPr>
              <w:ind w:left="360"/>
              <w:rPr>
                <w:i/>
                <w:iCs/>
                <w:lang w:bidi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9E9EF24" wp14:editId="65E0E056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29210</wp:posOffset>
                  </wp:positionV>
                  <wp:extent cx="400050" cy="586740"/>
                  <wp:effectExtent l="0" t="0" r="0" b="381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2DB9">
              <w:rPr>
                <w:lang w:bidi="fr-FR"/>
              </w:rPr>
              <w:t>Les participants reçoivent chacun un exemplaire de</w:t>
            </w:r>
            <w:r w:rsidR="003A1C0F">
              <w:rPr>
                <w:lang w:bidi="fr-FR"/>
              </w:rPr>
              <w:t xml:space="preserve"> </w:t>
            </w:r>
            <w:r>
              <w:rPr>
                <w:lang w:bidi="fr-FR"/>
              </w:rPr>
              <w:t xml:space="preserve">trois </w:t>
            </w:r>
            <w:r w:rsidR="003A1C0F">
              <w:rPr>
                <w:lang w:bidi="fr-FR"/>
              </w:rPr>
              <w:t xml:space="preserve">guides </w:t>
            </w:r>
            <w:r w:rsidR="00202DB9">
              <w:rPr>
                <w:lang w:bidi="fr-FR"/>
              </w:rPr>
              <w:t xml:space="preserve">de Patrick JAY : </w:t>
            </w:r>
            <w:r w:rsidR="00202DB9" w:rsidRPr="009A33B0">
              <w:rPr>
                <w:i/>
                <w:iCs/>
                <w:lang w:bidi="fr-FR"/>
              </w:rPr>
              <w:t>«</w:t>
            </w:r>
            <w:r>
              <w:rPr>
                <w:i/>
                <w:iCs/>
                <w:lang w:bidi="fr-FR"/>
              </w:rPr>
              <w:t xml:space="preserve"> Faites passer vos messages et </w:t>
            </w:r>
            <w:r w:rsidR="00202DB9" w:rsidRPr="00202DB9">
              <w:rPr>
                <w:i/>
                <w:iCs/>
                <w:lang w:bidi="fr-FR"/>
              </w:rPr>
              <w:t>commentez vos slides comme un pro !</w:t>
            </w:r>
            <w:r w:rsidR="00202DB9">
              <w:rPr>
                <w:i/>
                <w:iCs/>
                <w:lang w:bidi="fr-FR"/>
              </w:rPr>
              <w:t> »</w:t>
            </w:r>
            <w:r w:rsidR="00350040">
              <w:rPr>
                <w:i/>
                <w:iCs/>
                <w:lang w:bidi="fr-FR"/>
              </w:rPr>
              <w:t xml:space="preserve"> </w:t>
            </w:r>
            <w:r w:rsidRPr="00F441D1">
              <w:rPr>
                <w:lang w:bidi="fr-FR"/>
              </w:rPr>
              <w:t>et</w:t>
            </w:r>
            <w:r>
              <w:rPr>
                <w:i/>
                <w:iCs/>
                <w:lang w:bidi="fr-FR"/>
              </w:rPr>
              <w:t xml:space="preserve"> « Présentez pour convaincre ». </w:t>
            </w:r>
          </w:p>
          <w:p w14:paraId="327FA252" w14:textId="6582F3E3" w:rsidR="0049209F" w:rsidRDefault="0049209F" w:rsidP="0049209F">
            <w:pPr>
              <w:rPr>
                <w:lang w:bidi="fr-FR"/>
              </w:rPr>
            </w:pPr>
          </w:p>
          <w:p w14:paraId="6C40EBA5" w14:textId="4EA427D8" w:rsidR="001100C4" w:rsidRPr="0049209F" w:rsidRDefault="00BE6F2D" w:rsidP="00BE6F2D">
            <w:pPr>
              <w:pStyle w:val="Style3"/>
              <w:jc w:val="right"/>
              <w:rPr>
                <w:lang w:bidi="fr-FR"/>
              </w:rPr>
            </w:pPr>
            <w:r>
              <w:rPr>
                <w:lang w:bidi="fr-FR"/>
              </w:rPr>
              <w:t xml:space="preserve">Actualisation : </w:t>
            </w:r>
            <w:r w:rsidR="00BF1415">
              <w:rPr>
                <w:lang w:bidi="fr-FR"/>
              </w:rPr>
              <w:t>janvier 2023</w:t>
            </w:r>
          </w:p>
          <w:p w14:paraId="26541B68" w14:textId="77777777" w:rsidR="0026071D" w:rsidRDefault="0026071D" w:rsidP="001100C4">
            <w:pPr>
              <w:pBdr>
                <w:bottom w:val="single" w:sz="8" w:space="1" w:color="94B6D2" w:themeColor="accent1"/>
              </w:pBd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eastAsiaTheme="majorEastAsia" w:cstheme="majorBidi"/>
                <w:b/>
                <w:caps/>
                <w:color w:val="548AB7" w:themeColor="accent1" w:themeShade="BF"/>
                <w:sz w:val="22"/>
                <w:szCs w:val="24"/>
                <w:lang w:bidi="fr-FR"/>
              </w:rPr>
            </w:pPr>
          </w:p>
          <w:p w14:paraId="4F20CAA3" w14:textId="0B8C743E" w:rsidR="00036450" w:rsidRPr="001100C4" w:rsidRDefault="00E16C31" w:rsidP="001100C4">
            <w:pPr>
              <w:pBdr>
                <w:bottom w:val="single" w:sz="8" w:space="1" w:color="94B6D2" w:themeColor="accent1"/>
              </w:pBd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eastAsiaTheme="majorEastAsia" w:cstheme="majorBidi"/>
                <w:b/>
                <w:caps/>
                <w:color w:val="548AB7" w:themeColor="accent1" w:themeShade="BF"/>
                <w:sz w:val="22"/>
                <w:szCs w:val="24"/>
                <w:lang w:bidi="fr-FR"/>
              </w:rPr>
            </w:pPr>
            <w:r w:rsidRPr="001100C4">
              <w:rPr>
                <w:rFonts w:eastAsiaTheme="majorEastAsia" w:cstheme="majorBidi"/>
                <w:b/>
                <w:caps/>
                <w:color w:val="548AB7" w:themeColor="accent1" w:themeShade="BF"/>
                <w:sz w:val="22"/>
                <w:szCs w:val="24"/>
                <w:lang w:bidi="fr-FR"/>
              </w:rPr>
              <w:t xml:space="preserve">Contenu </w:t>
            </w:r>
            <w:r w:rsidR="007A784E" w:rsidRPr="001100C4">
              <w:rPr>
                <w:rFonts w:eastAsiaTheme="majorEastAsia" w:cstheme="majorBidi"/>
                <w:b/>
                <w:caps/>
                <w:color w:val="548AB7" w:themeColor="accent1" w:themeShade="BF"/>
                <w:sz w:val="22"/>
                <w:szCs w:val="24"/>
                <w:lang w:bidi="fr-FR"/>
              </w:rPr>
              <w:t>clé</w:t>
            </w:r>
          </w:p>
          <w:p w14:paraId="1AF5E8A6" w14:textId="4ABC3960" w:rsidR="006B26AA" w:rsidRDefault="006B26AA" w:rsidP="006B26AA">
            <w:pPr>
              <w:widowControl w:val="0"/>
              <w:spacing w:line="288" w:lineRule="auto"/>
              <w:rPr>
                <w:b/>
              </w:rPr>
            </w:pPr>
          </w:p>
          <w:p w14:paraId="096DED2B" w14:textId="77777777" w:rsidR="00983AF1" w:rsidRPr="00C96FF7" w:rsidRDefault="00983AF1" w:rsidP="00983AF1">
            <w:pPr>
              <w:pStyle w:val="TtecontenuV2"/>
            </w:pPr>
            <w:bookmarkStart w:id="0" w:name="bookmark10"/>
            <w:r w:rsidRPr="00C96FF7">
              <w:t xml:space="preserve">Être </w:t>
            </w:r>
            <w:r>
              <w:t xml:space="preserve">stratégique </w:t>
            </w:r>
            <w:r w:rsidRPr="00C96FF7">
              <w:t xml:space="preserve">dans la </w:t>
            </w:r>
            <w:r>
              <w:t xml:space="preserve">création </w:t>
            </w:r>
            <w:r w:rsidRPr="00C96FF7">
              <w:t>du discours d’influence</w:t>
            </w:r>
          </w:p>
          <w:p w14:paraId="59303EB2" w14:textId="77777777" w:rsidR="00983AF1" w:rsidRDefault="00983AF1" w:rsidP="00983AF1">
            <w:pPr>
              <w:pStyle w:val="Paragraphedeliste"/>
            </w:pPr>
            <w:r w:rsidRPr="00C96FF7">
              <w:rPr>
                <w:lang w:eastAsia="en-US" w:bidi="en-US"/>
              </w:rPr>
              <w:t xml:space="preserve">Identifier les </w:t>
            </w:r>
            <w:r>
              <w:rPr>
                <w:lang w:eastAsia="fr-FR" w:bidi="fr-FR"/>
              </w:rPr>
              <w:t xml:space="preserve">préoccupations </w:t>
            </w:r>
            <w:r w:rsidRPr="00C96FF7">
              <w:rPr>
                <w:lang w:eastAsia="en-US" w:bidi="en-US"/>
              </w:rPr>
              <w:t xml:space="preserve">de son public pour adopter une communication </w:t>
            </w:r>
            <w:r>
              <w:rPr>
                <w:lang w:eastAsia="fr-FR" w:bidi="fr-FR"/>
              </w:rPr>
              <w:t xml:space="preserve">adaptée </w:t>
            </w:r>
            <w:r w:rsidRPr="00C96FF7">
              <w:rPr>
                <w:lang w:eastAsia="en-US" w:bidi="en-US"/>
              </w:rPr>
              <w:t>;</w:t>
            </w:r>
          </w:p>
          <w:p w14:paraId="399F7BB6" w14:textId="297A53D0" w:rsidR="00983AF1" w:rsidRDefault="00983AF1" w:rsidP="00983AF1">
            <w:pPr>
              <w:pStyle w:val="Paragraphedeliste"/>
            </w:pPr>
            <w:r>
              <w:rPr>
                <w:lang w:eastAsia="fr-FR" w:bidi="fr-FR"/>
              </w:rPr>
              <w:t xml:space="preserve">Réception </w:t>
            </w:r>
            <w:r w:rsidRPr="00C96FF7">
              <w:rPr>
                <w:lang w:eastAsia="en-US" w:bidi="en-US"/>
              </w:rPr>
              <w:t>positive du discours et des arguments : prise en compte du contexte.</w:t>
            </w:r>
          </w:p>
          <w:p w14:paraId="71A7DA75" w14:textId="77777777" w:rsidR="00983AF1" w:rsidRPr="00C96FF7" w:rsidRDefault="00983AF1" w:rsidP="00983AF1">
            <w:pPr>
              <w:pStyle w:val="TtecontenuV2"/>
            </w:pPr>
            <w:r w:rsidRPr="00C96FF7">
              <w:t>Structurer clairement son discours pour mieux convaincre</w:t>
            </w:r>
          </w:p>
          <w:p w14:paraId="4F74AD38" w14:textId="77777777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Définir son objectif et son message essentiel ;</w:t>
            </w:r>
          </w:p>
          <w:p w14:paraId="4A261AC7" w14:textId="77777777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Proposer un angle et un plan de présentation adaptés à la problématique ;</w:t>
            </w:r>
          </w:p>
          <w:p w14:paraId="32DE318A" w14:textId="77777777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Construire son discours avec méthode : les 3 composantes ;</w:t>
            </w:r>
          </w:p>
          <w:p w14:paraId="111F4E88" w14:textId="77777777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Dissocier informations essentielles et périphériques ;</w:t>
            </w:r>
          </w:p>
          <w:p w14:paraId="7914713F" w14:textId="204986C8" w:rsidR="00983AF1" w:rsidRDefault="00983AF1" w:rsidP="00983AF1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Montrer clairement les parties du message et signaler les transitions.</w:t>
            </w:r>
          </w:p>
          <w:p w14:paraId="3FC47B1A" w14:textId="77777777" w:rsidR="00983AF1" w:rsidRDefault="00983AF1" w:rsidP="00983AF1">
            <w:pPr>
              <w:pStyle w:val="Paragraphedeliste"/>
              <w:numPr>
                <w:ilvl w:val="0"/>
                <w:numId w:val="0"/>
              </w:numPr>
              <w:ind w:left="360"/>
              <w:rPr>
                <w:lang w:eastAsia="en-US" w:bidi="en-US"/>
              </w:rPr>
            </w:pPr>
          </w:p>
          <w:p w14:paraId="7CFA9FE8" w14:textId="77777777" w:rsidR="00350040" w:rsidRPr="00350040" w:rsidRDefault="00350040" w:rsidP="00350040">
            <w:pPr>
              <w:pStyle w:val="Titre11"/>
              <w:keepNext/>
              <w:keepLines/>
              <w:jc w:val="both"/>
              <w:rPr>
                <w:rFonts w:ascii="Century Gothic" w:eastAsiaTheme="majorEastAsia" w:hAnsi="Century Gothic" w:cstheme="majorBidi"/>
                <w:b/>
                <w:bCs/>
                <w:sz w:val="20"/>
                <w:szCs w:val="24"/>
              </w:rPr>
            </w:pPr>
            <w:r w:rsidRPr="00350040">
              <w:rPr>
                <w:rFonts w:ascii="Century Gothic" w:eastAsiaTheme="majorEastAsia" w:hAnsi="Century Gothic" w:cstheme="majorBidi"/>
                <w:b/>
                <w:bCs/>
                <w:sz w:val="20"/>
                <w:szCs w:val="24"/>
              </w:rPr>
              <w:t>Influencer, faire adhérer à l’oral : besoins et mécanismes</w:t>
            </w:r>
            <w:bookmarkEnd w:id="0"/>
          </w:p>
          <w:p w14:paraId="35D59379" w14:textId="77777777" w:rsidR="00350040" w:rsidRDefault="00350040" w:rsidP="008B6F2E">
            <w:pPr>
              <w:pStyle w:val="Paragraphedeliste"/>
              <w:numPr>
                <w:ilvl w:val="0"/>
                <w:numId w:val="16"/>
              </w:numPr>
            </w:pPr>
            <w:r>
              <w:rPr>
                <w:lang w:eastAsia="fr-FR" w:bidi="fr-FR"/>
              </w:rPr>
              <w:t>Mécanismes psychologiques de l’influence par le discours : individu, groupe et équipe ;</w:t>
            </w:r>
          </w:p>
          <w:p w14:paraId="5D875D1A" w14:textId="77777777" w:rsidR="00350040" w:rsidRDefault="00350040" w:rsidP="008B6F2E">
            <w:pPr>
              <w:pStyle w:val="Paragraphedeliste"/>
              <w:numPr>
                <w:ilvl w:val="0"/>
                <w:numId w:val="16"/>
              </w:numPr>
            </w:pPr>
            <w:r>
              <w:rPr>
                <w:lang w:eastAsia="fr-FR" w:bidi="fr-FR"/>
              </w:rPr>
              <w:t>Connaître et dépasser les obstacles à l’argumentation ;</w:t>
            </w:r>
          </w:p>
          <w:p w14:paraId="2D0B879D" w14:textId="77777777" w:rsidR="00350040" w:rsidRDefault="00350040" w:rsidP="008B6F2E">
            <w:pPr>
              <w:pStyle w:val="Paragraphedeliste"/>
              <w:numPr>
                <w:ilvl w:val="0"/>
                <w:numId w:val="16"/>
              </w:numPr>
            </w:pPr>
            <w:r>
              <w:rPr>
                <w:lang w:eastAsia="fr-FR" w:bidi="fr-FR"/>
              </w:rPr>
              <w:t>Convaincre par la démonstration, persuader par sa personnalité : deux canaux d’influence complémentaires ;</w:t>
            </w:r>
          </w:p>
          <w:p w14:paraId="2E5E4B5B" w14:textId="77777777" w:rsidR="00350040" w:rsidRDefault="00350040" w:rsidP="008B6F2E">
            <w:pPr>
              <w:pStyle w:val="Paragraphedeliste"/>
              <w:numPr>
                <w:ilvl w:val="0"/>
                <w:numId w:val="16"/>
              </w:numPr>
            </w:pPr>
            <w:r>
              <w:rPr>
                <w:lang w:eastAsia="fr-FR" w:bidi="fr-FR"/>
              </w:rPr>
              <w:t>Dépasser les réticences de la perception du discours managérial ;</w:t>
            </w:r>
          </w:p>
          <w:p w14:paraId="58DE54A1" w14:textId="6516EECB" w:rsidR="00703E55" w:rsidRDefault="00350040" w:rsidP="00703E55">
            <w:pPr>
              <w:pStyle w:val="Paragraphedeliste"/>
              <w:keepNext/>
              <w:keepLines/>
              <w:numPr>
                <w:ilvl w:val="0"/>
                <w:numId w:val="16"/>
              </w:numPr>
              <w:jc w:val="both"/>
              <w:rPr>
                <w:lang w:eastAsia="fr-FR" w:bidi="fr-FR"/>
              </w:rPr>
            </w:pPr>
            <w:r>
              <w:rPr>
                <w:lang w:eastAsia="fr-FR" w:bidi="fr-FR"/>
              </w:rPr>
              <w:t>Découverte des grilles d’argumentation à l’oral.</w:t>
            </w:r>
            <w:bookmarkStart w:id="1" w:name="bookmark12"/>
          </w:p>
          <w:p w14:paraId="3361DD75" w14:textId="77777777" w:rsidR="00703E55" w:rsidRDefault="00703E55" w:rsidP="00703E55">
            <w:pPr>
              <w:pStyle w:val="Paragraphedeliste"/>
              <w:numPr>
                <w:ilvl w:val="0"/>
                <w:numId w:val="16"/>
              </w:numPr>
              <w:rPr>
                <w:lang w:eastAsia="fr-FR" w:bidi="fr-FR"/>
              </w:rPr>
            </w:pPr>
            <w:r w:rsidRPr="00703E55">
              <w:rPr>
                <w:lang w:eastAsia="fr-FR" w:bidi="fr-FR"/>
              </w:rPr>
              <w:t>Principes d’influence par le discours : individu, groupe et équipe ;</w:t>
            </w:r>
          </w:p>
          <w:p w14:paraId="54574085" w14:textId="7EAA8710" w:rsidR="00703E55" w:rsidRPr="00C96FF7" w:rsidRDefault="00703E55" w:rsidP="00983AF1">
            <w:pPr>
              <w:pStyle w:val="TtecontenuV2"/>
            </w:pPr>
            <w:r w:rsidRPr="00C96FF7">
              <w:t>Bien argumenter pour mieux convaincre</w:t>
            </w:r>
            <w:r w:rsidR="00983AF1">
              <w:t xml:space="preserve"> </w:t>
            </w:r>
            <w:r w:rsidRPr="00C96FF7">
              <w:t>et persuader</w:t>
            </w:r>
          </w:p>
          <w:p w14:paraId="32532082" w14:textId="6F0C7AE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Sélectionner les arguments de conviction et persuasion</w:t>
            </w:r>
            <w:r w:rsidR="00983AF1">
              <w:rPr>
                <w:lang w:eastAsia="en-US" w:bidi="en-US"/>
              </w:rPr>
              <w:t xml:space="preserve"> </w:t>
            </w:r>
            <w:r w:rsidRPr="00703E55">
              <w:rPr>
                <w:lang w:eastAsia="en-US" w:bidi="en-US"/>
              </w:rPr>
              <w:t>: critères à suivre ;</w:t>
            </w:r>
          </w:p>
          <w:p w14:paraId="3A12EE2C" w14:textId="515045C8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Organiser ses arguments et en signaler clairement la hiérarchie ;</w:t>
            </w:r>
          </w:p>
          <w:p w14:paraId="0347EAC0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Dynamiser l’expression et démontrer via des connecteurs logiques ;</w:t>
            </w:r>
          </w:p>
          <w:p w14:paraId="79057647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se faire « l’avocat du diable » pour mieux anticiper et désamorcer les objections ;</w:t>
            </w:r>
          </w:p>
          <w:p w14:paraId="61977A47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Pouvoir citer ses sources pour renforcer sa crédibilité ;</w:t>
            </w:r>
          </w:p>
          <w:p w14:paraId="0B3AE9B6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Rester centré sur son message principal grâce aux bons mots clés ;</w:t>
            </w:r>
          </w:p>
          <w:p w14:paraId="6E249E84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Dynamiser l’expression grâce aux enchaînements rhétoriques ;</w:t>
            </w:r>
          </w:p>
          <w:p w14:paraId="0DE21F06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Affirmer et valider ses arguments par la preuve sociale.</w:t>
            </w:r>
          </w:p>
          <w:p w14:paraId="36CCE067" w14:textId="774363B0" w:rsidR="00703E55" w:rsidRPr="00983AF1" w:rsidRDefault="00703E55" w:rsidP="00983AF1">
            <w:pPr>
              <w:pStyle w:val="TtecontenuV2"/>
            </w:pPr>
            <w:r w:rsidRPr="00983AF1">
              <w:t>Capter l’attention : bien utiliser sa voix et son langage du corps</w:t>
            </w:r>
          </w:p>
          <w:p w14:paraId="6CC9A43C" w14:textId="7B7B6850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 xml:space="preserve">Articuler, moduler, rythmer </w:t>
            </w:r>
            <w:r w:rsidR="00983AF1">
              <w:rPr>
                <w:lang w:eastAsia="en-US" w:bidi="en-US"/>
              </w:rPr>
              <w:t>l’</w:t>
            </w:r>
            <w:r w:rsidRPr="00703E55">
              <w:rPr>
                <w:lang w:eastAsia="en-US" w:bidi="en-US"/>
              </w:rPr>
              <w:t>expression orale pour mieux influencer ;</w:t>
            </w:r>
          </w:p>
          <w:p w14:paraId="0EAE8351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Déplacements en prise de parole, gestion de l’espace, se positionner face au public ;</w:t>
            </w:r>
          </w:p>
          <w:p w14:paraId="57F07518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Appuyer ses intentions grâce à la communication non verbale ;</w:t>
            </w:r>
          </w:p>
          <w:p w14:paraId="3EC8FC2D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Libérer et utiliser sa gestuelle pour soutenir le discours ;</w:t>
            </w:r>
          </w:p>
          <w:p w14:paraId="3F7F17C0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décrypter la gestuelle du public (Intérêt, doute, réflexion, incertitude, accord, interrogation, opposition, etc.) pour mieux prendre en compte les états d’esprit dans son discours ;</w:t>
            </w:r>
          </w:p>
          <w:p w14:paraId="09BEEC95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Faire mémoriser les idées essentielles par les expressions kinésiques (langage du corps, gestuelle).</w:t>
            </w:r>
          </w:p>
          <w:p w14:paraId="7C86BCB5" w14:textId="77777777" w:rsidR="00703E55" w:rsidRDefault="00703E55" w:rsidP="00983AF1">
            <w:pPr>
              <w:pStyle w:val="TtecontenuV2"/>
            </w:pPr>
            <w:bookmarkStart w:id="2" w:name="bookmark22"/>
            <w:r>
              <w:t>Gérer l’interactivité avec diplomatie</w:t>
            </w:r>
            <w:bookmarkEnd w:id="2"/>
          </w:p>
          <w:p w14:paraId="58026EE1" w14:textId="7D30EA41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Profiter du cadre de la réunion pour structurer sa prise de parole ;</w:t>
            </w:r>
          </w:p>
          <w:p w14:paraId="706482C7" w14:textId="1FDBADCC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Organiser l’interactivité et savoir utiliser la dynamique du public ;</w:t>
            </w:r>
          </w:p>
          <w:p w14:paraId="5AFA12B7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traiter spécifiquement remarques, commentaires et questions ;</w:t>
            </w:r>
          </w:p>
          <w:p w14:paraId="46ACCB39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gérer un auditoire compétitif / agressif : négocier le déroulement de la prise de parole.</w:t>
            </w:r>
          </w:p>
          <w:p w14:paraId="6DFD3441" w14:textId="28B1074C" w:rsidR="00703E55" w:rsidRPr="00C96FF7" w:rsidRDefault="00703E55" w:rsidP="00983AF1">
            <w:pPr>
              <w:pStyle w:val="TtecontenuV2"/>
            </w:pPr>
            <w:bookmarkStart w:id="3" w:name="bookmark24"/>
            <w:r>
              <w:t xml:space="preserve">Répondre </w:t>
            </w:r>
            <w:r w:rsidRPr="00C96FF7">
              <w:t xml:space="preserve">aux objections et </w:t>
            </w:r>
            <w:r w:rsidR="00983AF1">
              <w:t>aux</w:t>
            </w:r>
            <w:r w:rsidRPr="00C96FF7">
              <w:t xml:space="preserve"> oppositions diplomatiquement</w:t>
            </w:r>
            <w:bookmarkEnd w:id="3"/>
          </w:p>
          <w:p w14:paraId="25CA86B2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S’appuyer sur les leviers d’influence de groupe ;</w:t>
            </w:r>
          </w:p>
          <w:p w14:paraId="659E0F7D" w14:textId="2F8A5B89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Discerner les arguments techniques et de valeur</w:t>
            </w:r>
            <w:r w:rsidR="00983AF1">
              <w:rPr>
                <w:lang w:eastAsia="en-US" w:bidi="en-US"/>
              </w:rPr>
              <w:t>,</w:t>
            </w:r>
            <w:r w:rsidRPr="00703E55">
              <w:rPr>
                <w:lang w:eastAsia="en-US" w:bidi="en-US"/>
              </w:rPr>
              <w:t xml:space="preserve"> les désamorcer ;</w:t>
            </w:r>
          </w:p>
          <w:p w14:paraId="7BC50A6B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Mettre les objections en perspective pour en affaiblir la portée ;</w:t>
            </w:r>
          </w:p>
          <w:p w14:paraId="512DAD2C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traiter les contre-arguments de conviction et persuasion ;</w:t>
            </w:r>
          </w:p>
          <w:p w14:paraId="60594607" w14:textId="10204058" w:rsidR="00703E55" w:rsidRDefault="00983AF1" w:rsidP="00703E55">
            <w:pPr>
              <w:pStyle w:val="Paragraphedeliste"/>
              <w:rPr>
                <w:lang w:eastAsia="en-US" w:bidi="en-US"/>
              </w:rPr>
            </w:pPr>
            <w:r>
              <w:rPr>
                <w:lang w:eastAsia="en-US" w:bidi="en-US"/>
              </w:rPr>
              <w:t>U</w:t>
            </w:r>
            <w:r w:rsidR="00703E55" w:rsidRPr="00703E55">
              <w:rPr>
                <w:lang w:eastAsia="en-US" w:bidi="en-US"/>
              </w:rPr>
              <w:t>tiliser la rhétorique pour mieux gérer les oppositions et les objections ;</w:t>
            </w:r>
          </w:p>
          <w:p w14:paraId="5BE05A9A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Utiliser les hypothèses pour ne pas opposer un refus direct ;</w:t>
            </w:r>
          </w:p>
          <w:p w14:paraId="49009A8A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Savoir utiliser les précautions oratoires ;</w:t>
            </w:r>
          </w:p>
          <w:p w14:paraId="37357CBF" w14:textId="77777777" w:rsidR="00703E55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Eviter les écueils de la mise en cause personnelle ;</w:t>
            </w:r>
          </w:p>
          <w:p w14:paraId="73EAFB6A" w14:textId="237EF900" w:rsidR="00FF51DC" w:rsidRDefault="00703E55" w:rsidP="00703E55">
            <w:pPr>
              <w:pStyle w:val="Paragraphedeliste"/>
              <w:rPr>
                <w:lang w:eastAsia="en-US" w:bidi="en-US"/>
              </w:rPr>
            </w:pPr>
            <w:r w:rsidRPr="00703E55">
              <w:rPr>
                <w:lang w:eastAsia="en-US" w:bidi="en-US"/>
              </w:rPr>
              <w:t>Bien synthétiser et conclure de manière décisive son propos.</w:t>
            </w:r>
            <w:bookmarkEnd w:id="1"/>
          </w:p>
          <w:p w14:paraId="3467C415" w14:textId="77777777" w:rsidR="006F1C70" w:rsidRDefault="006F1C70" w:rsidP="00B80F44">
            <w:pPr>
              <w:pStyle w:val="Style3"/>
              <w:jc w:val="right"/>
              <w:rPr>
                <w:lang w:bidi="fr-FR"/>
              </w:rPr>
            </w:pPr>
          </w:p>
          <w:p w14:paraId="195685F3" w14:textId="36711C8F" w:rsidR="0049209F" w:rsidRPr="00B80F44" w:rsidRDefault="00BF1415" w:rsidP="00BF1415">
            <w:pPr>
              <w:pStyle w:val="Style3"/>
              <w:jc w:val="right"/>
              <w:rPr>
                <w:lang w:bidi="fr-FR"/>
              </w:rPr>
            </w:pPr>
            <w:r>
              <w:rPr>
                <w:lang w:bidi="fr-FR"/>
              </w:rPr>
              <w:t>Actualisation : janvier 2023</w:t>
            </w:r>
          </w:p>
        </w:tc>
      </w:tr>
    </w:tbl>
    <w:p w14:paraId="403294BE" w14:textId="77777777" w:rsidR="00F537A0" w:rsidRPr="008F2702" w:rsidRDefault="00F537A0" w:rsidP="0086085B">
      <w:pPr>
        <w:widowControl w:val="0"/>
        <w:tabs>
          <w:tab w:val="left" w:pos="990"/>
        </w:tabs>
      </w:pPr>
    </w:p>
    <w:sectPr w:rsidR="00F537A0" w:rsidRPr="008F2702" w:rsidSect="0026071D">
      <w:headerReference w:type="default" r:id="rId18"/>
      <w:pgSz w:w="11906" w:h="16838" w:code="9"/>
      <w:pgMar w:top="510" w:right="510" w:bottom="510" w:left="510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F6E29" w14:textId="77777777" w:rsidR="00DF1D48" w:rsidRDefault="00DF1D48" w:rsidP="000C45FF">
      <w:r>
        <w:separator/>
      </w:r>
    </w:p>
  </w:endnote>
  <w:endnote w:type="continuationSeparator" w:id="0">
    <w:p w14:paraId="31379053" w14:textId="77777777" w:rsidR="00DF1D48" w:rsidRDefault="00DF1D4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F473" w14:textId="77777777" w:rsidR="00DF1D48" w:rsidRDefault="00DF1D48" w:rsidP="000C45FF">
      <w:r>
        <w:separator/>
      </w:r>
    </w:p>
  </w:footnote>
  <w:footnote w:type="continuationSeparator" w:id="0">
    <w:p w14:paraId="5E6A17D3" w14:textId="77777777" w:rsidR="00DF1D48" w:rsidRDefault="00DF1D4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13E43" w14:textId="77777777" w:rsidR="000C45FF" w:rsidRPr="00F17D8E" w:rsidRDefault="000C45FF">
    <w:pPr>
      <w:pStyle w:val="En-tte"/>
    </w:pPr>
    <w:r w:rsidRPr="00F17D8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24C0DC5D" wp14:editId="15D2A97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aphisme 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A6079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D7669D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16AEA4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F566DB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DB8157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8D0000E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A2AEA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16846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DA45D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02F66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E30"/>
    <w:multiLevelType w:val="multilevel"/>
    <w:tmpl w:val="D262910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C9307FA"/>
    <w:multiLevelType w:val="multilevel"/>
    <w:tmpl w:val="7F42AC1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4843B1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A013B4"/>
    <w:multiLevelType w:val="hybridMultilevel"/>
    <w:tmpl w:val="A8C071C6"/>
    <w:lvl w:ilvl="0" w:tplc="F6BAE6C0">
      <w:start w:val="1"/>
      <w:numFmt w:val="bullet"/>
      <w:pStyle w:val="Paragraphedeliste"/>
      <w:lvlText w:val="­"/>
      <w:lvlJc w:val="left"/>
      <w:pPr>
        <w:ind w:left="360" w:hanging="360"/>
      </w:pPr>
      <w:rPr>
        <w:rFonts w:ascii="Verdana" w:hAnsi="Verdana" w:hint="default"/>
        <w:strike w:val="0"/>
        <w:dstrike w:val="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CC3EE3"/>
    <w:multiLevelType w:val="hybridMultilevel"/>
    <w:tmpl w:val="79088C64"/>
    <w:lvl w:ilvl="0" w:tplc="B7F81678">
      <w:start w:val="1"/>
      <w:numFmt w:val="bullet"/>
      <w:lvlText w:val="−"/>
      <w:lvlJc w:val="left"/>
      <w:pPr>
        <w:ind w:left="36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D71152"/>
    <w:multiLevelType w:val="hybridMultilevel"/>
    <w:tmpl w:val="30B279B0"/>
    <w:lvl w:ilvl="0" w:tplc="B7F81678">
      <w:start w:val="1"/>
      <w:numFmt w:val="bullet"/>
      <w:lvlText w:val="−"/>
      <w:lvlJc w:val="left"/>
      <w:pPr>
        <w:ind w:left="360" w:hanging="360"/>
      </w:pPr>
      <w:rPr>
        <w:rFonts w:ascii="Century Gothic" w:hAnsi="Century Goth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3454A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C9E302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89223655">
    <w:abstractNumId w:val="12"/>
  </w:num>
  <w:num w:numId="2" w16cid:durableId="1264922519">
    <w:abstractNumId w:val="17"/>
  </w:num>
  <w:num w:numId="3" w16cid:durableId="937445173">
    <w:abstractNumId w:val="8"/>
  </w:num>
  <w:num w:numId="4" w16cid:durableId="1549030850">
    <w:abstractNumId w:val="3"/>
  </w:num>
  <w:num w:numId="5" w16cid:durableId="1727102758">
    <w:abstractNumId w:val="2"/>
  </w:num>
  <w:num w:numId="6" w16cid:durableId="407389083">
    <w:abstractNumId w:val="1"/>
  </w:num>
  <w:num w:numId="7" w16cid:durableId="709693590">
    <w:abstractNumId w:val="0"/>
  </w:num>
  <w:num w:numId="8" w16cid:durableId="12731725">
    <w:abstractNumId w:val="9"/>
  </w:num>
  <w:num w:numId="9" w16cid:durableId="878082734">
    <w:abstractNumId w:val="7"/>
  </w:num>
  <w:num w:numId="10" w16cid:durableId="65959866">
    <w:abstractNumId w:val="6"/>
  </w:num>
  <w:num w:numId="11" w16cid:durableId="827983002">
    <w:abstractNumId w:val="5"/>
  </w:num>
  <w:num w:numId="12" w16cid:durableId="1037856621">
    <w:abstractNumId w:val="4"/>
  </w:num>
  <w:num w:numId="13" w16cid:durableId="561061622">
    <w:abstractNumId w:val="16"/>
  </w:num>
  <w:num w:numId="14" w16cid:durableId="637030376">
    <w:abstractNumId w:val="13"/>
  </w:num>
  <w:num w:numId="15" w16cid:durableId="1927106925">
    <w:abstractNumId w:val="15"/>
  </w:num>
  <w:num w:numId="16" w16cid:durableId="262419556">
    <w:abstractNumId w:val="14"/>
  </w:num>
  <w:num w:numId="17" w16cid:durableId="1742023795">
    <w:abstractNumId w:val="10"/>
  </w:num>
  <w:num w:numId="18" w16cid:durableId="850028107">
    <w:abstractNumId w:val="13"/>
  </w:num>
  <w:num w:numId="19" w16cid:durableId="1237207585">
    <w:abstractNumId w:val="11"/>
  </w:num>
  <w:num w:numId="20" w16cid:durableId="1346326433">
    <w:abstractNumId w:val="13"/>
  </w:num>
  <w:num w:numId="21" w16cid:durableId="153885587">
    <w:abstractNumId w:val="13"/>
  </w:num>
  <w:num w:numId="22" w16cid:durableId="1689603046">
    <w:abstractNumId w:val="13"/>
  </w:num>
  <w:num w:numId="23" w16cid:durableId="962616584">
    <w:abstractNumId w:val="13"/>
  </w:num>
  <w:num w:numId="24" w16cid:durableId="584848852">
    <w:abstractNumId w:val="13"/>
  </w:num>
  <w:num w:numId="25" w16cid:durableId="887112150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3sDAwMzA3MrEwNrBU0lEKTi0uzszPAymwqAUAK9z7SSwAAAA="/>
  </w:docVars>
  <w:rsids>
    <w:rsidRoot w:val="00B3108B"/>
    <w:rsid w:val="000109F6"/>
    <w:rsid w:val="00014883"/>
    <w:rsid w:val="00036450"/>
    <w:rsid w:val="000453AE"/>
    <w:rsid w:val="000513AD"/>
    <w:rsid w:val="000516AF"/>
    <w:rsid w:val="00051C60"/>
    <w:rsid w:val="00060E3F"/>
    <w:rsid w:val="00094499"/>
    <w:rsid w:val="00097A1F"/>
    <w:rsid w:val="000C02A9"/>
    <w:rsid w:val="000C45FF"/>
    <w:rsid w:val="000C5B56"/>
    <w:rsid w:val="000C6B09"/>
    <w:rsid w:val="000C7A4A"/>
    <w:rsid w:val="000E00E5"/>
    <w:rsid w:val="000E3FD1"/>
    <w:rsid w:val="000F55CD"/>
    <w:rsid w:val="001100C4"/>
    <w:rsid w:val="00112054"/>
    <w:rsid w:val="00120533"/>
    <w:rsid w:val="00122EBE"/>
    <w:rsid w:val="001424E5"/>
    <w:rsid w:val="001525E1"/>
    <w:rsid w:val="00160572"/>
    <w:rsid w:val="00180329"/>
    <w:rsid w:val="0019001F"/>
    <w:rsid w:val="001A74A5"/>
    <w:rsid w:val="001B2ABD"/>
    <w:rsid w:val="001C074A"/>
    <w:rsid w:val="001C4360"/>
    <w:rsid w:val="001D04E6"/>
    <w:rsid w:val="001E0391"/>
    <w:rsid w:val="001E1759"/>
    <w:rsid w:val="001F1ECC"/>
    <w:rsid w:val="001F445F"/>
    <w:rsid w:val="00202DB9"/>
    <w:rsid w:val="00203F19"/>
    <w:rsid w:val="00223138"/>
    <w:rsid w:val="002400EB"/>
    <w:rsid w:val="00256CF7"/>
    <w:rsid w:val="002576CB"/>
    <w:rsid w:val="0026071D"/>
    <w:rsid w:val="00281FD5"/>
    <w:rsid w:val="002832BA"/>
    <w:rsid w:val="00285A35"/>
    <w:rsid w:val="002A7FB5"/>
    <w:rsid w:val="002C6836"/>
    <w:rsid w:val="002D3CA3"/>
    <w:rsid w:val="002F4EBA"/>
    <w:rsid w:val="0030481B"/>
    <w:rsid w:val="00304D55"/>
    <w:rsid w:val="00313EA3"/>
    <w:rsid w:val="003156FC"/>
    <w:rsid w:val="003254B5"/>
    <w:rsid w:val="00340980"/>
    <w:rsid w:val="00350040"/>
    <w:rsid w:val="003512CE"/>
    <w:rsid w:val="00353994"/>
    <w:rsid w:val="003570C4"/>
    <w:rsid w:val="0037121F"/>
    <w:rsid w:val="00383D11"/>
    <w:rsid w:val="0039371E"/>
    <w:rsid w:val="003A1C0F"/>
    <w:rsid w:val="003A6B7D"/>
    <w:rsid w:val="003B06CA"/>
    <w:rsid w:val="003B0837"/>
    <w:rsid w:val="003C563F"/>
    <w:rsid w:val="004071FC"/>
    <w:rsid w:val="00411754"/>
    <w:rsid w:val="00412BA1"/>
    <w:rsid w:val="004142CD"/>
    <w:rsid w:val="00442FCE"/>
    <w:rsid w:val="004441F6"/>
    <w:rsid w:val="00445947"/>
    <w:rsid w:val="00447924"/>
    <w:rsid w:val="00452292"/>
    <w:rsid w:val="00472064"/>
    <w:rsid w:val="00473781"/>
    <w:rsid w:val="004762C0"/>
    <w:rsid w:val="004813B3"/>
    <w:rsid w:val="00481AD6"/>
    <w:rsid w:val="00484723"/>
    <w:rsid w:val="004850EC"/>
    <w:rsid w:val="0049209F"/>
    <w:rsid w:val="00496591"/>
    <w:rsid w:val="004B47F3"/>
    <w:rsid w:val="004C1DB1"/>
    <w:rsid w:val="004C63E4"/>
    <w:rsid w:val="004D3011"/>
    <w:rsid w:val="004D54A6"/>
    <w:rsid w:val="004E3971"/>
    <w:rsid w:val="004F7B78"/>
    <w:rsid w:val="00504CB0"/>
    <w:rsid w:val="00507B85"/>
    <w:rsid w:val="00510B89"/>
    <w:rsid w:val="00511C92"/>
    <w:rsid w:val="00513CA6"/>
    <w:rsid w:val="00514839"/>
    <w:rsid w:val="005262AC"/>
    <w:rsid w:val="00534EED"/>
    <w:rsid w:val="005A148A"/>
    <w:rsid w:val="005B242E"/>
    <w:rsid w:val="005B593B"/>
    <w:rsid w:val="005B6832"/>
    <w:rsid w:val="005C3C96"/>
    <w:rsid w:val="005D0C9A"/>
    <w:rsid w:val="005E39D5"/>
    <w:rsid w:val="005F4DBB"/>
    <w:rsid w:val="00600670"/>
    <w:rsid w:val="00617AA5"/>
    <w:rsid w:val="0062123A"/>
    <w:rsid w:val="00646E75"/>
    <w:rsid w:val="00647D77"/>
    <w:rsid w:val="00654E20"/>
    <w:rsid w:val="006561E9"/>
    <w:rsid w:val="006771D0"/>
    <w:rsid w:val="00683866"/>
    <w:rsid w:val="0068766E"/>
    <w:rsid w:val="00687F78"/>
    <w:rsid w:val="00697C31"/>
    <w:rsid w:val="006A2156"/>
    <w:rsid w:val="006B26AA"/>
    <w:rsid w:val="006D3C43"/>
    <w:rsid w:val="006F1C70"/>
    <w:rsid w:val="006F6017"/>
    <w:rsid w:val="00702343"/>
    <w:rsid w:val="007030E5"/>
    <w:rsid w:val="00703E55"/>
    <w:rsid w:val="00715FCB"/>
    <w:rsid w:val="00720D71"/>
    <w:rsid w:val="00727F64"/>
    <w:rsid w:val="00733F86"/>
    <w:rsid w:val="00743101"/>
    <w:rsid w:val="0075792F"/>
    <w:rsid w:val="007775E1"/>
    <w:rsid w:val="0078623D"/>
    <w:rsid w:val="007867A0"/>
    <w:rsid w:val="007927F5"/>
    <w:rsid w:val="00792EAB"/>
    <w:rsid w:val="007A46C9"/>
    <w:rsid w:val="007A784E"/>
    <w:rsid w:val="007E105B"/>
    <w:rsid w:val="007E2925"/>
    <w:rsid w:val="007E53C9"/>
    <w:rsid w:val="00802CA0"/>
    <w:rsid w:val="0084101E"/>
    <w:rsid w:val="0086085B"/>
    <w:rsid w:val="00862902"/>
    <w:rsid w:val="0089669F"/>
    <w:rsid w:val="008A569A"/>
    <w:rsid w:val="008B6F2E"/>
    <w:rsid w:val="008E64EC"/>
    <w:rsid w:val="008F0414"/>
    <w:rsid w:val="008F2702"/>
    <w:rsid w:val="008F3B10"/>
    <w:rsid w:val="0090377F"/>
    <w:rsid w:val="009260CD"/>
    <w:rsid w:val="00952C25"/>
    <w:rsid w:val="00960A06"/>
    <w:rsid w:val="00967716"/>
    <w:rsid w:val="00970B5D"/>
    <w:rsid w:val="0098379A"/>
    <w:rsid w:val="00983AF1"/>
    <w:rsid w:val="00987D7B"/>
    <w:rsid w:val="009A33B0"/>
    <w:rsid w:val="009C0771"/>
    <w:rsid w:val="009C46AB"/>
    <w:rsid w:val="009E0D6F"/>
    <w:rsid w:val="009E443A"/>
    <w:rsid w:val="009E4DD6"/>
    <w:rsid w:val="00A01787"/>
    <w:rsid w:val="00A03E95"/>
    <w:rsid w:val="00A05E54"/>
    <w:rsid w:val="00A21085"/>
    <w:rsid w:val="00A2118D"/>
    <w:rsid w:val="00A24D93"/>
    <w:rsid w:val="00A34FA3"/>
    <w:rsid w:val="00A37047"/>
    <w:rsid w:val="00A53D28"/>
    <w:rsid w:val="00A64478"/>
    <w:rsid w:val="00A728DB"/>
    <w:rsid w:val="00A7558D"/>
    <w:rsid w:val="00AA2FBE"/>
    <w:rsid w:val="00AA53C0"/>
    <w:rsid w:val="00AA56A0"/>
    <w:rsid w:val="00AB0761"/>
    <w:rsid w:val="00AB09C3"/>
    <w:rsid w:val="00AC5EA4"/>
    <w:rsid w:val="00AD6617"/>
    <w:rsid w:val="00AD72E5"/>
    <w:rsid w:val="00AD76E2"/>
    <w:rsid w:val="00B02EC7"/>
    <w:rsid w:val="00B06387"/>
    <w:rsid w:val="00B11454"/>
    <w:rsid w:val="00B20152"/>
    <w:rsid w:val="00B24FE9"/>
    <w:rsid w:val="00B3108B"/>
    <w:rsid w:val="00B359E4"/>
    <w:rsid w:val="00B3699F"/>
    <w:rsid w:val="00B4015A"/>
    <w:rsid w:val="00B416C7"/>
    <w:rsid w:val="00B46A69"/>
    <w:rsid w:val="00B47FDE"/>
    <w:rsid w:val="00B57D98"/>
    <w:rsid w:val="00B656AB"/>
    <w:rsid w:val="00B70850"/>
    <w:rsid w:val="00B80F44"/>
    <w:rsid w:val="00B8666A"/>
    <w:rsid w:val="00BB34A2"/>
    <w:rsid w:val="00BE6F2D"/>
    <w:rsid w:val="00BF1415"/>
    <w:rsid w:val="00C066B6"/>
    <w:rsid w:val="00C37BA1"/>
    <w:rsid w:val="00C4674C"/>
    <w:rsid w:val="00C506CF"/>
    <w:rsid w:val="00C52FB5"/>
    <w:rsid w:val="00C5751F"/>
    <w:rsid w:val="00C63C7E"/>
    <w:rsid w:val="00C63CCB"/>
    <w:rsid w:val="00C72BED"/>
    <w:rsid w:val="00C9578B"/>
    <w:rsid w:val="00CB0055"/>
    <w:rsid w:val="00CB1B17"/>
    <w:rsid w:val="00CB1D15"/>
    <w:rsid w:val="00CC0C6D"/>
    <w:rsid w:val="00CF44B6"/>
    <w:rsid w:val="00D04BFE"/>
    <w:rsid w:val="00D05DB4"/>
    <w:rsid w:val="00D2150B"/>
    <w:rsid w:val="00D2522B"/>
    <w:rsid w:val="00D422DE"/>
    <w:rsid w:val="00D47DD6"/>
    <w:rsid w:val="00D52FC8"/>
    <w:rsid w:val="00D5459D"/>
    <w:rsid w:val="00D546AB"/>
    <w:rsid w:val="00D60BA9"/>
    <w:rsid w:val="00D61DD0"/>
    <w:rsid w:val="00D63611"/>
    <w:rsid w:val="00D778DD"/>
    <w:rsid w:val="00D85F20"/>
    <w:rsid w:val="00D874CD"/>
    <w:rsid w:val="00DA1F4D"/>
    <w:rsid w:val="00DD172A"/>
    <w:rsid w:val="00DF1D48"/>
    <w:rsid w:val="00E03AFB"/>
    <w:rsid w:val="00E063A3"/>
    <w:rsid w:val="00E06850"/>
    <w:rsid w:val="00E06E4D"/>
    <w:rsid w:val="00E13AE3"/>
    <w:rsid w:val="00E16C31"/>
    <w:rsid w:val="00E172DE"/>
    <w:rsid w:val="00E25A26"/>
    <w:rsid w:val="00E4381A"/>
    <w:rsid w:val="00E55D74"/>
    <w:rsid w:val="00E8022D"/>
    <w:rsid w:val="00E954AA"/>
    <w:rsid w:val="00EA0606"/>
    <w:rsid w:val="00EA68CD"/>
    <w:rsid w:val="00EC411C"/>
    <w:rsid w:val="00EE220B"/>
    <w:rsid w:val="00EF3EA0"/>
    <w:rsid w:val="00F17D8E"/>
    <w:rsid w:val="00F222BB"/>
    <w:rsid w:val="00F247C5"/>
    <w:rsid w:val="00F31994"/>
    <w:rsid w:val="00F34A0C"/>
    <w:rsid w:val="00F4074E"/>
    <w:rsid w:val="00F441D1"/>
    <w:rsid w:val="00F537A0"/>
    <w:rsid w:val="00F551A2"/>
    <w:rsid w:val="00F60274"/>
    <w:rsid w:val="00F77FB9"/>
    <w:rsid w:val="00F8321F"/>
    <w:rsid w:val="00F9448F"/>
    <w:rsid w:val="00FA4CD3"/>
    <w:rsid w:val="00FB068F"/>
    <w:rsid w:val="00FC344D"/>
    <w:rsid w:val="00FD2320"/>
    <w:rsid w:val="00FD6AF9"/>
    <w:rsid w:val="00FD7B5F"/>
    <w:rsid w:val="00FE3B35"/>
    <w:rsid w:val="00FF51DC"/>
    <w:rsid w:val="00FF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9435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D8E"/>
    <w:rPr>
      <w:rFonts w:ascii="Century Gothic" w:hAnsi="Century Gothic"/>
      <w:sz w:val="18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F17D8E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F17D8E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F17D8E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rsid w:val="00AA2FBE"/>
    <w:pPr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F17D8E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F17D8E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F17D8E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F17D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F17D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17D8E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F17D8E"/>
    <w:rPr>
      <w:caps/>
      <w:color w:val="000000" w:themeColor="text1"/>
      <w:sz w:val="9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F17D8E"/>
    <w:rPr>
      <w:rFonts w:ascii="Century Gothic" w:hAnsi="Century Gothic"/>
      <w:caps/>
      <w:color w:val="000000" w:themeColor="text1"/>
      <w:sz w:val="96"/>
      <w:szCs w:val="76"/>
    </w:rPr>
  </w:style>
  <w:style w:type="character" w:styleId="Accentuation">
    <w:name w:val="Emphasis"/>
    <w:basedOn w:val="Policepardfaut"/>
    <w:uiPriority w:val="11"/>
    <w:semiHidden/>
    <w:qFormat/>
    <w:rsid w:val="00F17D8E"/>
    <w:rPr>
      <w:rFonts w:ascii="Century Gothic" w:hAnsi="Century Gothic"/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F17D8E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ar"/>
    <w:uiPriority w:val="99"/>
    <w:rsid w:val="00F17D8E"/>
  </w:style>
  <w:style w:type="character" w:customStyle="1" w:styleId="DateCar">
    <w:name w:val="Date Car"/>
    <w:basedOn w:val="Policepardfaut"/>
    <w:link w:val="Date"/>
    <w:uiPriority w:val="99"/>
    <w:rsid w:val="00F17D8E"/>
    <w:rPr>
      <w:rFonts w:ascii="Century Gothic" w:hAnsi="Century Gothic"/>
      <w:sz w:val="18"/>
      <w:szCs w:val="22"/>
    </w:rPr>
  </w:style>
  <w:style w:type="character" w:styleId="Lienhypertexte">
    <w:name w:val="Hyperlink"/>
    <w:basedOn w:val="Policepardfaut"/>
    <w:uiPriority w:val="99"/>
    <w:unhideWhenUsed/>
    <w:rsid w:val="00F17D8E"/>
    <w:rPr>
      <w:rFonts w:ascii="Century Gothic" w:hAnsi="Century Gothic"/>
      <w:color w:val="B85A22" w:themeColor="accent2" w:themeShade="B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rsid w:val="00F17D8E"/>
    <w:rPr>
      <w:rFonts w:ascii="Century Gothic" w:hAnsi="Century Gothic"/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semiHidden/>
    <w:rsid w:val="00F17D8E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F17D8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Grilledutableau">
    <w:name w:val="Table Grid"/>
    <w:basedOn w:val="TableauNormal"/>
    <w:uiPriority w:val="39"/>
    <w:rsid w:val="00F17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17D8E"/>
    <w:rPr>
      <w:rFonts w:ascii="Century Gothic" w:hAnsi="Century Gothic"/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17D8E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us-titreCar">
    <w:name w:val="Sous-titre Car"/>
    <w:basedOn w:val="Policepardfaut"/>
    <w:link w:val="Sous-titre"/>
    <w:uiPriority w:val="11"/>
    <w:rsid w:val="00F17D8E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re3Car">
    <w:name w:val="Titre 3 Car"/>
    <w:basedOn w:val="Policepardfaut"/>
    <w:link w:val="Titre3"/>
    <w:uiPriority w:val="9"/>
    <w:rsid w:val="00F17D8E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itre4Car">
    <w:name w:val="Titre 4 Car"/>
    <w:basedOn w:val="Policepardfaut"/>
    <w:link w:val="Titre4"/>
    <w:uiPriority w:val="9"/>
    <w:rsid w:val="00AA2FBE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Policepardfaut"/>
    <w:uiPriority w:val="99"/>
    <w:semiHidden/>
    <w:unhideWhenUsed/>
    <w:rsid w:val="00F17D8E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F17D8E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F17D8E"/>
    <w:pPr>
      <w:numPr>
        <w:numId w:val="2"/>
      </w:numPr>
    </w:pPr>
  </w:style>
  <w:style w:type="character" w:styleId="CodeHTML">
    <w:name w:val="HTML Code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F17D8E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F17D8E"/>
    <w:rPr>
      <w:rFonts w:ascii="Century Gothic" w:hAnsi="Century Gothic"/>
      <w:i/>
      <w:iCs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F17D8E"/>
    <w:rPr>
      <w:rFonts w:ascii="Century Gothic" w:hAnsi="Century Gothic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F17D8E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F17D8E"/>
    <w:rPr>
      <w:rFonts w:ascii="Century Gothic" w:hAnsi="Century Gothic"/>
    </w:rPr>
  </w:style>
  <w:style w:type="character" w:styleId="ClavierHTML">
    <w:name w:val="HTML Keyboard"/>
    <w:basedOn w:val="Policepardfaut"/>
    <w:uiPriority w:val="99"/>
    <w:semiHidden/>
    <w:unhideWhenUsed/>
    <w:rsid w:val="00F17D8E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17D8E"/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17D8E"/>
    <w:rPr>
      <w:rFonts w:ascii="Consolas" w:hAnsi="Consolas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rsid w:val="00F17D8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rsid w:val="00F17D8E"/>
    <w:pPr>
      <w:spacing w:after="100"/>
      <w:ind w:left="180"/>
    </w:pPr>
  </w:style>
  <w:style w:type="paragraph" w:styleId="TM3">
    <w:name w:val="toc 3"/>
    <w:basedOn w:val="Normal"/>
    <w:next w:val="Normal"/>
    <w:autoRedefine/>
    <w:uiPriority w:val="39"/>
    <w:semiHidden/>
    <w:rsid w:val="00F17D8E"/>
    <w:pPr>
      <w:spacing w:after="100"/>
      <w:ind w:left="360"/>
    </w:pPr>
  </w:style>
  <w:style w:type="paragraph" w:styleId="TM4">
    <w:name w:val="toc 4"/>
    <w:basedOn w:val="Normal"/>
    <w:next w:val="Normal"/>
    <w:autoRedefine/>
    <w:uiPriority w:val="39"/>
    <w:semiHidden/>
    <w:rsid w:val="00F17D8E"/>
    <w:pPr>
      <w:spacing w:after="100"/>
      <w:ind w:left="540"/>
    </w:pPr>
  </w:style>
  <w:style w:type="paragraph" w:styleId="TM5">
    <w:name w:val="toc 5"/>
    <w:basedOn w:val="Normal"/>
    <w:next w:val="Normal"/>
    <w:autoRedefine/>
    <w:uiPriority w:val="39"/>
    <w:semiHidden/>
    <w:rsid w:val="00F17D8E"/>
    <w:pPr>
      <w:spacing w:after="100"/>
      <w:ind w:left="720"/>
    </w:pPr>
  </w:style>
  <w:style w:type="paragraph" w:styleId="TM6">
    <w:name w:val="toc 6"/>
    <w:basedOn w:val="Normal"/>
    <w:next w:val="Normal"/>
    <w:autoRedefine/>
    <w:uiPriority w:val="39"/>
    <w:semiHidden/>
    <w:rsid w:val="00F17D8E"/>
    <w:pPr>
      <w:spacing w:after="100"/>
      <w:ind w:left="900"/>
    </w:pPr>
  </w:style>
  <w:style w:type="paragraph" w:styleId="TM7">
    <w:name w:val="toc 7"/>
    <w:basedOn w:val="Normal"/>
    <w:next w:val="Normal"/>
    <w:autoRedefine/>
    <w:uiPriority w:val="39"/>
    <w:semiHidden/>
    <w:rsid w:val="00F17D8E"/>
    <w:pPr>
      <w:spacing w:after="100"/>
      <w:ind w:left="1080"/>
    </w:pPr>
  </w:style>
  <w:style w:type="paragraph" w:styleId="TM8">
    <w:name w:val="toc 8"/>
    <w:basedOn w:val="Normal"/>
    <w:next w:val="Normal"/>
    <w:autoRedefine/>
    <w:uiPriority w:val="39"/>
    <w:semiHidden/>
    <w:rsid w:val="00F17D8E"/>
    <w:pPr>
      <w:spacing w:after="100"/>
      <w:ind w:left="1260"/>
    </w:pPr>
  </w:style>
  <w:style w:type="paragraph" w:styleId="TM9">
    <w:name w:val="toc 9"/>
    <w:basedOn w:val="Normal"/>
    <w:next w:val="Normal"/>
    <w:autoRedefine/>
    <w:uiPriority w:val="39"/>
    <w:semiHidden/>
    <w:rsid w:val="00F17D8E"/>
    <w:pPr>
      <w:spacing w:after="100"/>
      <w:ind w:left="14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17D8E"/>
    <w:pPr>
      <w:outlineLvl w:val="9"/>
    </w:pPr>
  </w:style>
  <w:style w:type="character" w:styleId="Rfrencelgre">
    <w:name w:val="Subtle Reference"/>
    <w:basedOn w:val="Policepardfaut"/>
    <w:uiPriority w:val="31"/>
    <w:semiHidden/>
    <w:qFormat/>
    <w:rsid w:val="00F17D8E"/>
    <w:rPr>
      <w:rFonts w:ascii="Century Gothic" w:hAnsi="Century Gothic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qFormat/>
    <w:rsid w:val="00F17D8E"/>
    <w:rPr>
      <w:rFonts w:ascii="Century Gothic" w:hAnsi="Century Gothic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F17D8E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F17D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F17D8E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F17D8E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F17D8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F17D8E"/>
  </w:style>
  <w:style w:type="character" w:styleId="Titredulivre">
    <w:name w:val="Book Title"/>
    <w:basedOn w:val="Policepardfaut"/>
    <w:uiPriority w:val="33"/>
    <w:semiHidden/>
    <w:qFormat/>
    <w:rsid w:val="00F17D8E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Policepardfaut"/>
    <w:uiPriority w:val="99"/>
    <w:semiHidden/>
    <w:unhideWhenUsed/>
    <w:rsid w:val="00F17D8E"/>
    <w:rPr>
      <w:rFonts w:ascii="Century Gothic" w:hAnsi="Century Gothic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F17D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F17D8E"/>
    <w:rPr>
      <w:rFonts w:ascii="Century Gothic" w:eastAsiaTheme="majorEastAsia" w:hAnsi="Century Gothic" w:cstheme="majorBidi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F17D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17D8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17D8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17D8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17D8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17D8E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F17D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F17D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F17D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F17D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F17D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F17D8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F17D8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F17D8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F17D8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F17D8E"/>
    <w:pPr>
      <w:spacing w:after="120"/>
      <w:ind w:left="1800"/>
      <w:contextualSpacing/>
    </w:pPr>
  </w:style>
  <w:style w:type="paragraph" w:styleId="Paragraphedeliste">
    <w:name w:val="List Paragraph"/>
    <w:basedOn w:val="Normal"/>
    <w:link w:val="ParagraphedelisteCar"/>
    <w:uiPriority w:val="34"/>
    <w:qFormat/>
    <w:rsid w:val="00F17D8E"/>
    <w:pPr>
      <w:numPr>
        <w:numId w:val="14"/>
      </w:numPr>
      <w:contextualSpacing/>
    </w:pPr>
  </w:style>
  <w:style w:type="paragraph" w:styleId="Listenumros">
    <w:name w:val="List Number"/>
    <w:basedOn w:val="Normal"/>
    <w:uiPriority w:val="99"/>
    <w:semiHidden/>
    <w:unhideWhenUsed/>
    <w:rsid w:val="00F17D8E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F17D8E"/>
    <w:pPr>
      <w:numPr>
        <w:numId w:val="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F17D8E"/>
    <w:pPr>
      <w:numPr>
        <w:numId w:val="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F17D8E"/>
    <w:pPr>
      <w:numPr>
        <w:numId w:val="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F17D8E"/>
    <w:pPr>
      <w:numPr>
        <w:numId w:val="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F17D8E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F17D8E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F17D8E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F17D8E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F17D8E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F17D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F17D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F17D8E"/>
  </w:style>
  <w:style w:type="paragraph" w:styleId="Textedemacro">
    <w:name w:val="macro"/>
    <w:link w:val="TextedemacroCar"/>
    <w:uiPriority w:val="99"/>
    <w:semiHidden/>
    <w:unhideWhenUsed/>
    <w:rsid w:val="00F17D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F17D8E"/>
    <w:rPr>
      <w:rFonts w:ascii="Consolas" w:hAnsi="Consolas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F17D8E"/>
    <w:rPr>
      <w:rFonts w:eastAsiaTheme="majorEastAsia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17D8E"/>
    <w:rPr>
      <w:rFonts w:ascii="Century Gothic" w:hAnsi="Century Gothic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17D8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17D8E"/>
    <w:rPr>
      <w:rFonts w:ascii="Century Gothic" w:hAnsi="Century Gothic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F17D8E"/>
    <w:pPr>
      <w:ind w:left="180" w:hanging="180"/>
    </w:pPr>
  </w:style>
  <w:style w:type="paragraph" w:styleId="TitreTR">
    <w:name w:val="toa heading"/>
    <w:basedOn w:val="Normal"/>
    <w:next w:val="Normal"/>
    <w:uiPriority w:val="99"/>
    <w:semiHidden/>
    <w:rsid w:val="00F17D8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F17D8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F17D8E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ecouleur">
    <w:name w:val="Colorful List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F17D8E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F17D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F17D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F17D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F17D8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F17D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17D8E"/>
    <w:rPr>
      <w:rFonts w:ascii="Century Gothic" w:hAnsi="Century Gothic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7D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7D8E"/>
    <w:rPr>
      <w:rFonts w:ascii="Century Gothic" w:hAnsi="Century Gothic"/>
      <w:b/>
      <w:bCs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17D8E"/>
    <w:rPr>
      <w:rFonts w:ascii="Century Gothic" w:hAnsi="Century Gothic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7D8E"/>
    <w:rPr>
      <w:rFonts w:ascii="Microsoft YaHei UI" w:eastAsia="Microsoft YaHei UI" w:hAnsi="Microsoft YaHei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7D8E"/>
    <w:rPr>
      <w:rFonts w:ascii="Microsoft YaHei UI" w:eastAsia="Microsoft YaHei UI" w:hAnsi="Microsoft YaHei U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F17D8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F17D8E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17D8E"/>
    <w:rPr>
      <w:rFonts w:ascii="Microsoft YaHei UI" w:eastAsia="Microsoft YaHei UI" w:hAnsi="Microsoft YaHei UI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17D8E"/>
    <w:rPr>
      <w:rFonts w:ascii="Microsoft YaHei UI" w:eastAsia="Microsoft YaHei UI" w:hAnsi="Microsoft YaHei UI"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F17D8E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F17D8E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F17D8E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F17D8E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F17D8E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F17D8E"/>
    <w:pPr>
      <w:numPr>
        <w:numId w:val="13"/>
      </w:numPr>
    </w:pPr>
  </w:style>
  <w:style w:type="table" w:styleId="Tableausimple1">
    <w:name w:val="Plain Table 1"/>
    <w:basedOn w:val="TableauNormal"/>
    <w:uiPriority w:val="41"/>
    <w:rsid w:val="00F17D8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F17D8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F17D8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F17D8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F17D8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qFormat/>
    <w:rsid w:val="00F17D8E"/>
    <w:rPr>
      <w:rFonts w:ascii="Century Gothic" w:hAnsi="Century Gothic"/>
      <w:sz w:val="18"/>
      <w:szCs w:val="22"/>
    </w:rPr>
  </w:style>
  <w:style w:type="character" w:styleId="Rfrenceintense">
    <w:name w:val="Intense Reference"/>
    <w:basedOn w:val="Policepardfaut"/>
    <w:uiPriority w:val="32"/>
    <w:semiHidden/>
    <w:qFormat/>
    <w:rsid w:val="00F17D8E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F17D8E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17D8E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Accentuationintense">
    <w:name w:val="Intense Emphasis"/>
    <w:basedOn w:val="Policepardfaut"/>
    <w:uiPriority w:val="21"/>
    <w:semiHidden/>
    <w:qFormat/>
    <w:rsid w:val="00F17D8E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F17D8E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Policepardfaut"/>
    <w:uiPriority w:val="99"/>
    <w:semiHidden/>
    <w:unhideWhenUsed/>
    <w:rsid w:val="00F17D8E"/>
    <w:rPr>
      <w:rFonts w:ascii="Century Gothic" w:hAnsi="Century Gothic"/>
      <w:u w:val="dotted"/>
    </w:rPr>
  </w:style>
  <w:style w:type="character" w:customStyle="1" w:styleId="12">
    <w:name w:val="未处理的提及1"/>
    <w:basedOn w:val="Policepardfaut"/>
    <w:uiPriority w:val="99"/>
    <w:semiHidden/>
    <w:unhideWhenUsed/>
    <w:rsid w:val="00F17D8E"/>
    <w:rPr>
      <w:rFonts w:ascii="Century Gothic" w:hAnsi="Century Gothic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17D8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17D8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17D8E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17D8E"/>
    <w:rPr>
      <w:rFonts w:ascii="Century Gothic" w:hAnsi="Century Gothic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17D8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F17D8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F17D8E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F17D8E"/>
    <w:rPr>
      <w:rFonts w:ascii="Century Gothic" w:hAnsi="Century Gothic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F17D8E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F17D8E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F17D8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F17D8E"/>
  </w:style>
  <w:style w:type="character" w:customStyle="1" w:styleId="TitredenoteCar">
    <w:name w:val="Titre de note Car"/>
    <w:basedOn w:val="Policepardfaut"/>
    <w:link w:val="Titredenot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Tableaucontemporain">
    <w:name w:val="Table Contemporary"/>
    <w:basedOn w:val="TableauNormal"/>
    <w:uiPriority w:val="99"/>
    <w:semiHidden/>
    <w:unhideWhenUsed/>
    <w:rsid w:val="00F17D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F17D8E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F17D8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F17D8E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F17D8E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20">
    <w:name w:val="List Table 2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F17D8E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30">
    <w:name w:val="List Table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F17D8E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F17D8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F17D8E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F17D8E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F17D8E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F17D8E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F17D8E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F17D8E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F17D8E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F17D8E"/>
    <w:rPr>
      <w:rFonts w:ascii="Century Gothic" w:hAnsi="Century Gothic"/>
      <w:sz w:val="18"/>
      <w:szCs w:val="22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F17D8E"/>
  </w:style>
  <w:style w:type="character" w:customStyle="1" w:styleId="SalutationsCar">
    <w:name w:val="Salutations Car"/>
    <w:basedOn w:val="Policepardfaut"/>
    <w:link w:val="Salutations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Colonnesdetableau1">
    <w:name w:val="Table Columns 1"/>
    <w:basedOn w:val="TableauNormal"/>
    <w:uiPriority w:val="99"/>
    <w:semiHidden/>
    <w:unhideWhenUsed/>
    <w:rsid w:val="00F17D8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F17D8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F17D8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F17D8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F17D8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F17D8E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Tableausimple10">
    <w:name w:val="Table Simple 1"/>
    <w:basedOn w:val="TableauNormal"/>
    <w:uiPriority w:val="99"/>
    <w:semiHidden/>
    <w:unhideWhenUsed/>
    <w:rsid w:val="00F17D8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F17D8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F17D8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F17D8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17D8E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17D8E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17D8E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17D8E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17D8E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17D8E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17D8E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17D8E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17D8E"/>
    <w:pPr>
      <w:ind w:left="1620" w:hanging="180"/>
    </w:pPr>
  </w:style>
  <w:style w:type="paragraph" w:styleId="Titreindex">
    <w:name w:val="index heading"/>
    <w:basedOn w:val="Normal"/>
    <w:next w:val="Index1"/>
    <w:uiPriority w:val="99"/>
    <w:semiHidden/>
    <w:unhideWhenUsed/>
    <w:rsid w:val="00F17D8E"/>
    <w:rPr>
      <w:rFonts w:eastAsiaTheme="majorEastAsia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F17D8E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17D8E"/>
    <w:rPr>
      <w:rFonts w:ascii="Consolas" w:hAnsi="Consolas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F17D8E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F17D8E"/>
    <w:rPr>
      <w:rFonts w:ascii="Century Gothic" w:hAnsi="Century Gothic"/>
      <w:sz w:val="18"/>
      <w:szCs w:val="22"/>
    </w:rPr>
  </w:style>
  <w:style w:type="table" w:styleId="Grilledetableau1">
    <w:name w:val="Table Grid 1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F17D8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F17D8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F17D8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F17D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F17D8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F17D8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F17D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F17D8E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F17D8E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3">
    <w:name w:val="Grid Table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F17D8E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F17D8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F17D8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F17D8E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F17D8E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F17D8E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F17D8E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F17D8E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F17D8E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F17D8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F17D8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F17D8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F17D8E"/>
    <w:rPr>
      <w:rFonts w:ascii="Century Gothic" w:hAnsi="Century Gothic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7D8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7D8E"/>
    <w:rPr>
      <w:rFonts w:ascii="Century Gothic" w:hAnsi="Century Gothic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F17D8E"/>
    <w:rPr>
      <w:rFonts w:ascii="Century Gothic" w:hAnsi="Century Gothic"/>
    </w:rPr>
  </w:style>
  <w:style w:type="table" w:styleId="Effetsdetableau3D1">
    <w:name w:val="Table 3D effects 1"/>
    <w:basedOn w:val="TableauNormal"/>
    <w:uiPriority w:val="99"/>
    <w:semiHidden/>
    <w:unhideWhenUsed/>
    <w:rsid w:val="00F17D8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F17D8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F17D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F17D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qFormat/>
    <w:rsid w:val="00F17D8E"/>
    <w:rPr>
      <w:rFonts w:ascii="Century Gothic" w:hAnsi="Century Gothic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17D8E"/>
    <w:rPr>
      <w:rFonts w:ascii="Century Gothic" w:hAnsi="Century Gothic"/>
      <w:color w:val="704404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17D8E"/>
    <w:rPr>
      <w:rFonts w:ascii="Century Gothic" w:hAnsi="Century Gothic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17D8E"/>
    <w:pPr>
      <w:spacing w:after="200"/>
    </w:pPr>
    <w:rPr>
      <w:i/>
      <w:iCs/>
      <w:color w:val="775F55" w:themeColor="text2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411754"/>
    <w:rPr>
      <w:color w:val="605E5C"/>
      <w:shd w:val="clear" w:color="auto" w:fill="E1DFDD"/>
    </w:rPr>
  </w:style>
  <w:style w:type="paragraph" w:customStyle="1" w:styleId="Paragraphestandard">
    <w:name w:val="[Paragraphe standard]"/>
    <w:basedOn w:val="Normal"/>
    <w:uiPriority w:val="99"/>
    <w:rsid w:val="00687F7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172DE"/>
    <w:rPr>
      <w:rFonts w:ascii="Century Gothic" w:hAnsi="Century Gothic"/>
      <w:sz w:val="18"/>
      <w:szCs w:val="22"/>
    </w:rPr>
  </w:style>
  <w:style w:type="paragraph" w:customStyle="1" w:styleId="Style1">
    <w:name w:val="Style1"/>
    <w:basedOn w:val="Titre5"/>
    <w:link w:val="Style1Car"/>
    <w:qFormat/>
    <w:rsid w:val="00B8666A"/>
    <w:rPr>
      <w:sz w:val="20"/>
      <w:szCs w:val="24"/>
    </w:rPr>
  </w:style>
  <w:style w:type="paragraph" w:customStyle="1" w:styleId="Style2">
    <w:name w:val="Style2"/>
    <w:basedOn w:val="Style1"/>
    <w:link w:val="Style2Car"/>
    <w:qFormat/>
    <w:rsid w:val="00AA2FBE"/>
  </w:style>
  <w:style w:type="paragraph" w:customStyle="1" w:styleId="Style3">
    <w:name w:val="Style3"/>
    <w:basedOn w:val="Normal"/>
    <w:link w:val="Style3Car"/>
    <w:qFormat/>
    <w:rsid w:val="00AA2FBE"/>
    <w:pPr>
      <w:widowControl w:val="0"/>
    </w:pPr>
    <w:rPr>
      <w:sz w:val="16"/>
      <w:szCs w:val="16"/>
    </w:rPr>
  </w:style>
  <w:style w:type="character" w:customStyle="1" w:styleId="Style1Car">
    <w:name w:val="Style1 Car"/>
    <w:basedOn w:val="Titre5Car"/>
    <w:link w:val="Style1"/>
    <w:rsid w:val="00AA2FBE"/>
    <w:rPr>
      <w:rFonts w:ascii="Century Gothic" w:eastAsiaTheme="majorEastAsia" w:hAnsi="Century Gothic" w:cstheme="majorBidi"/>
      <w:color w:val="548AB7" w:themeColor="accent1" w:themeShade="BF"/>
      <w:sz w:val="20"/>
      <w:szCs w:val="22"/>
    </w:rPr>
  </w:style>
  <w:style w:type="character" w:customStyle="1" w:styleId="Style2Car">
    <w:name w:val="Style2 Car"/>
    <w:basedOn w:val="Style1Car"/>
    <w:link w:val="Style2"/>
    <w:rsid w:val="00AA2FBE"/>
    <w:rPr>
      <w:rFonts w:ascii="Century Gothic" w:eastAsiaTheme="majorEastAsia" w:hAnsi="Century Gothic" w:cstheme="majorBidi"/>
      <w:color w:val="548AB7" w:themeColor="accent1" w:themeShade="BF"/>
      <w:sz w:val="20"/>
      <w:szCs w:val="22"/>
    </w:rPr>
  </w:style>
  <w:style w:type="paragraph" w:customStyle="1" w:styleId="Ttecontenu">
    <w:name w:val="Tête contenu"/>
    <w:basedOn w:val="Normal"/>
    <w:link w:val="TtecontenuCar"/>
    <w:rsid w:val="005C3C96"/>
    <w:pPr>
      <w:autoSpaceDE w:val="0"/>
      <w:autoSpaceDN w:val="0"/>
      <w:adjustRightInd w:val="0"/>
      <w:spacing w:before="120" w:after="120" w:line="288" w:lineRule="auto"/>
      <w:textAlignment w:val="center"/>
    </w:pPr>
  </w:style>
  <w:style w:type="character" w:customStyle="1" w:styleId="Style3Car">
    <w:name w:val="Style3 Car"/>
    <w:basedOn w:val="Policepardfaut"/>
    <w:link w:val="Style3"/>
    <w:rsid w:val="00AA2FBE"/>
    <w:rPr>
      <w:rFonts w:ascii="Century Gothic" w:hAnsi="Century Gothic"/>
      <w:sz w:val="16"/>
      <w:szCs w:val="16"/>
    </w:rPr>
  </w:style>
  <w:style w:type="paragraph" w:customStyle="1" w:styleId="TtecontenuV2">
    <w:name w:val="Tête contenu V2"/>
    <w:basedOn w:val="Normal"/>
    <w:link w:val="TtecontenuV2Car"/>
    <w:qFormat/>
    <w:rsid w:val="00983AF1"/>
    <w:pPr>
      <w:widowControl w:val="0"/>
      <w:autoSpaceDE w:val="0"/>
      <w:autoSpaceDN w:val="0"/>
      <w:adjustRightInd w:val="0"/>
      <w:spacing w:before="120"/>
      <w:textAlignment w:val="center"/>
    </w:pPr>
    <w:rPr>
      <w:rFonts w:eastAsiaTheme="majorEastAsia" w:cstheme="majorBidi"/>
      <w:b/>
      <w:bCs/>
      <w:color w:val="C00000"/>
      <w:sz w:val="20"/>
      <w:szCs w:val="24"/>
    </w:rPr>
  </w:style>
  <w:style w:type="character" w:customStyle="1" w:styleId="TtecontenuCar">
    <w:name w:val="Tête contenu Car"/>
    <w:basedOn w:val="Policepardfaut"/>
    <w:link w:val="Ttecontenu"/>
    <w:rsid w:val="005C3C96"/>
    <w:rPr>
      <w:rFonts w:ascii="Century Gothic" w:hAnsi="Century Gothic"/>
      <w:sz w:val="18"/>
      <w:szCs w:val="22"/>
    </w:rPr>
  </w:style>
  <w:style w:type="character" w:customStyle="1" w:styleId="TtecontenuV2Car">
    <w:name w:val="Tête contenu V2 Car"/>
    <w:basedOn w:val="Policepardfaut"/>
    <w:link w:val="TtecontenuV2"/>
    <w:rsid w:val="00983AF1"/>
    <w:rPr>
      <w:rFonts w:ascii="Century Gothic" w:eastAsiaTheme="majorEastAsia" w:hAnsi="Century Gothic" w:cstheme="majorBidi"/>
      <w:b/>
      <w:bCs/>
      <w:color w:val="C00000"/>
      <w:sz w:val="20"/>
    </w:rPr>
  </w:style>
  <w:style w:type="character" w:customStyle="1" w:styleId="Texteducorps2">
    <w:name w:val="Texte du corps (2)_"/>
    <w:basedOn w:val="Policepardfaut"/>
    <w:link w:val="Texteducorps20"/>
    <w:rsid w:val="00412BA1"/>
    <w:rPr>
      <w:rFonts w:ascii="Arial" w:eastAsia="Arial" w:hAnsi="Arial" w:cs="Arial"/>
      <w:color w:val="515151"/>
      <w:sz w:val="10"/>
      <w:szCs w:val="10"/>
    </w:rPr>
  </w:style>
  <w:style w:type="character" w:customStyle="1" w:styleId="Texteducorps">
    <w:name w:val="Texte du corps_"/>
    <w:basedOn w:val="Policepardfaut"/>
    <w:link w:val="Texteducorps0"/>
    <w:rsid w:val="00412BA1"/>
    <w:rPr>
      <w:rFonts w:ascii="Calibri" w:eastAsia="Calibri" w:hAnsi="Calibri" w:cs="Calibri"/>
      <w:sz w:val="22"/>
      <w:szCs w:val="22"/>
    </w:rPr>
  </w:style>
  <w:style w:type="paragraph" w:customStyle="1" w:styleId="Texteducorps20">
    <w:name w:val="Texte du corps (2)"/>
    <w:basedOn w:val="Normal"/>
    <w:link w:val="Texteducorps2"/>
    <w:rsid w:val="00412BA1"/>
    <w:pPr>
      <w:widowControl w:val="0"/>
      <w:spacing w:line="276" w:lineRule="auto"/>
      <w:ind w:firstLine="70"/>
    </w:pPr>
    <w:rPr>
      <w:rFonts w:ascii="Arial" w:eastAsia="Arial" w:hAnsi="Arial" w:cs="Arial"/>
      <w:color w:val="515151"/>
      <w:sz w:val="10"/>
      <w:szCs w:val="10"/>
    </w:rPr>
  </w:style>
  <w:style w:type="paragraph" w:customStyle="1" w:styleId="Texteducorps0">
    <w:name w:val="Texte du corps"/>
    <w:basedOn w:val="Normal"/>
    <w:link w:val="Texteducorps"/>
    <w:rsid w:val="00412BA1"/>
    <w:pPr>
      <w:widowControl w:val="0"/>
      <w:ind w:firstLine="400"/>
    </w:pPr>
    <w:rPr>
      <w:rFonts w:ascii="Calibri" w:eastAsia="Calibri" w:hAnsi="Calibri" w:cs="Calibri"/>
      <w:sz w:val="22"/>
    </w:rPr>
  </w:style>
  <w:style w:type="character" w:customStyle="1" w:styleId="Titre10">
    <w:name w:val="Titre #1_"/>
    <w:basedOn w:val="Policepardfaut"/>
    <w:link w:val="Titre11"/>
    <w:rsid w:val="00350040"/>
    <w:rPr>
      <w:rFonts w:ascii="Calibri" w:eastAsia="Calibri" w:hAnsi="Calibri" w:cs="Calibri"/>
      <w:color w:val="C00000"/>
      <w:sz w:val="28"/>
      <w:szCs w:val="28"/>
    </w:rPr>
  </w:style>
  <w:style w:type="paragraph" w:customStyle="1" w:styleId="Titre11">
    <w:name w:val="Titre #1"/>
    <w:basedOn w:val="Normal"/>
    <w:link w:val="Titre10"/>
    <w:rsid w:val="00350040"/>
    <w:pPr>
      <w:widowControl w:val="0"/>
      <w:ind w:firstLine="180"/>
      <w:outlineLvl w:val="0"/>
    </w:pPr>
    <w:rPr>
      <w:rFonts w:ascii="Calibri" w:eastAsia="Calibri" w:hAnsi="Calibri" w:cs="Calibri"/>
      <w:color w:val="C00000"/>
      <w:sz w:val="28"/>
      <w:szCs w:val="28"/>
    </w:rPr>
  </w:style>
  <w:style w:type="character" w:customStyle="1" w:styleId="Titre30">
    <w:name w:val="Titre #3_"/>
    <w:basedOn w:val="Policepardfaut"/>
    <w:link w:val="Titre31"/>
    <w:rsid w:val="00703E55"/>
    <w:rPr>
      <w:rFonts w:ascii="Cambria" w:eastAsia="Cambria" w:hAnsi="Cambria" w:cs="Cambria"/>
      <w:b/>
      <w:bCs/>
      <w:color w:val="943634"/>
    </w:rPr>
  </w:style>
  <w:style w:type="paragraph" w:customStyle="1" w:styleId="Titre31">
    <w:name w:val="Titre #3"/>
    <w:basedOn w:val="Normal"/>
    <w:link w:val="Titre30"/>
    <w:rsid w:val="00703E55"/>
    <w:pPr>
      <w:widowControl w:val="0"/>
      <w:spacing w:after="100" w:line="230" w:lineRule="auto"/>
      <w:outlineLvl w:val="2"/>
    </w:pPr>
    <w:rPr>
      <w:rFonts w:ascii="Cambria" w:eastAsia="Cambria" w:hAnsi="Cambria" w:cs="Cambria"/>
      <w:b/>
      <w:bCs/>
      <w:color w:val="943634"/>
      <w:sz w:val="24"/>
      <w:szCs w:val="24"/>
    </w:rPr>
  </w:style>
  <w:style w:type="character" w:customStyle="1" w:styleId="Titre20">
    <w:name w:val="Titre #2_"/>
    <w:basedOn w:val="Policepardfaut"/>
    <w:link w:val="Titre21"/>
    <w:rsid w:val="00703E55"/>
    <w:rPr>
      <w:rFonts w:ascii="Calibri" w:eastAsia="Calibri" w:hAnsi="Calibri" w:cs="Calibri"/>
      <w:color w:val="C00000"/>
      <w:sz w:val="28"/>
      <w:szCs w:val="28"/>
      <w:lang w:val="en-US" w:eastAsia="en-US" w:bidi="en-US"/>
    </w:rPr>
  </w:style>
  <w:style w:type="paragraph" w:customStyle="1" w:styleId="Titre21">
    <w:name w:val="Titre #2"/>
    <w:basedOn w:val="Normal"/>
    <w:link w:val="Titre20"/>
    <w:rsid w:val="00703E55"/>
    <w:pPr>
      <w:widowControl w:val="0"/>
      <w:ind w:firstLine="140"/>
      <w:outlineLvl w:val="1"/>
    </w:pPr>
    <w:rPr>
      <w:rFonts w:ascii="Calibri" w:eastAsia="Calibri" w:hAnsi="Calibri" w:cs="Calibri"/>
      <w:color w:val="C00000"/>
      <w:sz w:val="28"/>
      <w:szCs w:val="2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5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-public.fr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patrickjay@face-public.fr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face-public.fr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patrickjay@face-public.fr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patrickjay@face-public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k%20Jay\AppData\Local\Microsoft\Office\16.0\DTS\fr-FR%7bAC24428D-7E44-4749-B0D8-591E2E05D6BD%7d\%7bBC045D7B-19F9-42F7-823B-00212EAFE609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BE674B4E26414F9C731702000530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A2CB5-7ECF-407D-9E9A-740E89EA2DFB}"/>
      </w:docPartPr>
      <w:docPartBody>
        <w:p w:rsidR="00902139" w:rsidRDefault="00F274F9" w:rsidP="00F274F9">
          <w:pPr>
            <w:pStyle w:val="31BE674B4E26414F9C7317020005302D"/>
          </w:pPr>
          <w:r w:rsidRPr="008F2702">
            <w:rPr>
              <w:lang w:bidi="fr-FR"/>
            </w:rPr>
            <w:t>Contact</w:t>
          </w:r>
        </w:p>
      </w:docPartBody>
    </w:docPart>
    <w:docPart>
      <w:docPartPr>
        <w:name w:val="D12C2D75424A42E79FB26264F5E6F8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2DDE34-F642-4CFB-A4EC-DF29A2CC3123}"/>
      </w:docPartPr>
      <w:docPartBody>
        <w:p w:rsidR="00902139" w:rsidRDefault="00F274F9" w:rsidP="00F274F9">
          <w:pPr>
            <w:pStyle w:val="D12C2D75424A42E79FB26264F5E6F8F9"/>
          </w:pPr>
          <w:r w:rsidRPr="008F2702">
            <w:rPr>
              <w:lang w:bidi="fr-FR"/>
            </w:rPr>
            <w:t>Contact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80C"/>
    <w:rsid w:val="00031462"/>
    <w:rsid w:val="000779C9"/>
    <w:rsid w:val="00155A06"/>
    <w:rsid w:val="00156B7B"/>
    <w:rsid w:val="001F2089"/>
    <w:rsid w:val="001F3DC6"/>
    <w:rsid w:val="002A510A"/>
    <w:rsid w:val="002D5342"/>
    <w:rsid w:val="0031510D"/>
    <w:rsid w:val="0033393F"/>
    <w:rsid w:val="003F2265"/>
    <w:rsid w:val="00473390"/>
    <w:rsid w:val="004C4BAC"/>
    <w:rsid w:val="004E3E27"/>
    <w:rsid w:val="00520700"/>
    <w:rsid w:val="00640F7F"/>
    <w:rsid w:val="0065485E"/>
    <w:rsid w:val="006F6930"/>
    <w:rsid w:val="0072606A"/>
    <w:rsid w:val="007915EF"/>
    <w:rsid w:val="007D289D"/>
    <w:rsid w:val="008621B0"/>
    <w:rsid w:val="0088279C"/>
    <w:rsid w:val="00886FA3"/>
    <w:rsid w:val="008E25F6"/>
    <w:rsid w:val="00902139"/>
    <w:rsid w:val="00917046"/>
    <w:rsid w:val="009E3EB9"/>
    <w:rsid w:val="009E447F"/>
    <w:rsid w:val="009F50F8"/>
    <w:rsid w:val="00A56428"/>
    <w:rsid w:val="00A90D4D"/>
    <w:rsid w:val="00CC4829"/>
    <w:rsid w:val="00E675A2"/>
    <w:rsid w:val="00E74CA4"/>
    <w:rsid w:val="00E957D5"/>
    <w:rsid w:val="00EA01C1"/>
    <w:rsid w:val="00EB73A2"/>
    <w:rsid w:val="00F0180C"/>
    <w:rsid w:val="00F274F9"/>
    <w:rsid w:val="00F34E2E"/>
    <w:rsid w:val="00FA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3393F"/>
    <w:rPr>
      <w:rFonts w:ascii="Century Gothic" w:hAnsi="Century Gothic"/>
      <w:color w:val="C45911" w:themeColor="accent2" w:themeShade="BF"/>
      <w:u w:val="single"/>
    </w:rPr>
  </w:style>
  <w:style w:type="character" w:customStyle="1" w:styleId="Titre2Car">
    <w:name w:val="Titre 2 Car"/>
    <w:basedOn w:val="Policepardfaut"/>
    <w:link w:val="Titre2"/>
    <w:uiPriority w:val="9"/>
    <w:rPr>
      <w:rFonts w:ascii="Century Gothic" w:eastAsiaTheme="majorEastAsia" w:hAnsi="Century Gothic" w:cstheme="majorBidi"/>
      <w:b/>
      <w:bCs/>
      <w:caps/>
      <w:szCs w:val="26"/>
      <w:lang w:eastAsia="ja-JP"/>
    </w:rPr>
  </w:style>
  <w:style w:type="paragraph" w:customStyle="1" w:styleId="31BE674B4E26414F9C7317020005302D">
    <w:name w:val="31BE674B4E26414F9C7317020005302D"/>
    <w:rsid w:val="00F274F9"/>
    <w:rPr>
      <w:lang w:val="en-US" w:eastAsia="en-US"/>
    </w:rPr>
  </w:style>
  <w:style w:type="paragraph" w:customStyle="1" w:styleId="D12C2D75424A42E79FB26264F5E6F8F9">
    <w:name w:val="D12C2D75424A42E79FB26264F5E6F8F9"/>
    <w:rsid w:val="00F274F9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91A4DE-7548-4A0E-8B24-11A97A42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{BC045D7B-19F9-42F7-823B-00212EAFE609}tf00546271</Template>
  <TotalTime>0</TotalTime>
  <Pages>2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PRISE DE PAROLE FACE A UN PUBLIC DIVERSIFIE : TECHNIQUES D’EXPRESSION ET ARGUMENTATION - Réf. EXPFRA14</vt:lpstr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PRISE DE PAROLE FACE A UN PUBLIC DIVERSIFIE : TECHNIQUES D’EXPRESSION ET ARGUMENTATION - Réf. EXPFRA14</dc:title>
  <dc:subject/>
  <dc:creator/>
  <cp:keywords>Formation ; perfectionnement ; maitriser ; maitrise ; perfectionner ;  prise de parole ; prendre la parole ; public ; diversifié ; visite unsine ; site ; convaincre ; expression orale ; présenter ; présentations ; adhérer ; persuader ; convaincre; valeurs ; sensrimer ;  passer son message ; message ;</cp:keywords>
  <dc:description>Objectifs opérationnels 
­	−	Savoir mobiliser une communication non verbale et une gestuelle efficace face à un public diversifié ;
−	Pouvoir capter et maintenir l’intérêt d’un auditoire hétérogène ;
−	Savoir convaincre et persuader en utilisant un système argumentaire crédible et une rhétorique solide ;
−	Savoir traiter les objections d’un auditoire diversifié sceptique ;
−	Pouvoir gérer diplomatiquement les oppositions face à un auditoire compétitif / agressif.</dc:description>
  <cp:lastModifiedBy/>
  <cp:revision>1</cp:revision>
  <dcterms:created xsi:type="dcterms:W3CDTF">2021-10-15T16:14:00Z</dcterms:created>
  <dcterms:modified xsi:type="dcterms:W3CDTF">2023-03-23T13:39:00Z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KeyPoints">
    <vt:lpwstr/>
  </property>
</Properties>
</file>